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DB85D6" w14:textId="502A2817" w:rsidR="002D42BE" w:rsidRPr="002D42BE" w:rsidRDefault="0031343B" w:rsidP="002D42BE">
      <w:pPr>
        <w:pStyle w:val="Titel"/>
      </w:pPr>
      <w:r>
        <w:t>Würdigung der ehrenamtlichen Tätigkeit als aktives Mitglied und engagierte Jugendgruppenleiter</w:t>
      </w:r>
      <w:r w:rsidR="00EA48F2">
        <w:t>in</w:t>
      </w:r>
    </w:p>
    <w:p w14:paraId="5197D383" w14:textId="77777777" w:rsidR="0031343B" w:rsidRDefault="0031343B" w:rsidP="0031343B">
      <w:pPr>
        <w:spacing w:after="120"/>
      </w:pPr>
    </w:p>
    <w:p w14:paraId="46CBB9FB" w14:textId="0155FFA8" w:rsidR="00EA48F2" w:rsidRPr="00E51428" w:rsidRDefault="00EA48F2" w:rsidP="00EA48F2">
      <w:r w:rsidRPr="00E51428">
        <w:t xml:space="preserve">Frau </w:t>
      </w:r>
      <w:r>
        <w:t xml:space="preserve">XX </w:t>
      </w:r>
      <w:proofErr w:type="spellStart"/>
      <w:r>
        <w:t>XX</w:t>
      </w:r>
      <w:proofErr w:type="spellEnd"/>
      <w:r>
        <w:t xml:space="preserve">, geb. am </w:t>
      </w:r>
      <w:proofErr w:type="spellStart"/>
      <w:r>
        <w:t>xx.</w:t>
      </w:r>
      <w:proofErr w:type="gramStart"/>
      <w:r>
        <w:t>xx.xxxx</w:t>
      </w:r>
      <w:proofErr w:type="spellEnd"/>
      <w:proofErr w:type="gramEnd"/>
      <w:r w:rsidRPr="00E51428">
        <w:t xml:space="preserve">, ist seit </w:t>
      </w:r>
      <w:proofErr w:type="spellStart"/>
      <w:r>
        <w:t>xxxx</w:t>
      </w:r>
      <w:proofErr w:type="spellEnd"/>
      <w:r w:rsidRPr="00E51428">
        <w:t xml:space="preserve"> ein äußerst aktives Mitglied im Bund der Pfadfinder</w:t>
      </w:r>
      <w:r>
        <w:t>*</w:t>
      </w:r>
      <w:r w:rsidRPr="00E51428">
        <w:t>innen (BdP). Der BdP ist der international anerkannte interkonfessionelle Pfadfinder</w:t>
      </w:r>
      <w:r>
        <w:t>*</w:t>
      </w:r>
      <w:proofErr w:type="spellStart"/>
      <w:r>
        <w:t>i</w:t>
      </w:r>
      <w:r w:rsidRPr="00E51428">
        <w:t>nnenbund</w:t>
      </w:r>
      <w:proofErr w:type="spellEnd"/>
      <w:r w:rsidRPr="00E51428">
        <w:t xml:space="preserve"> in Deutschland. Er ist politisch und weltanschaulich neutral. Er gehört den </w:t>
      </w:r>
      <w:proofErr w:type="spellStart"/>
      <w:r w:rsidRPr="00E51428">
        <w:t>pfadfinderischen</w:t>
      </w:r>
      <w:proofErr w:type="spellEnd"/>
      <w:r w:rsidRPr="00E51428">
        <w:t xml:space="preserve"> Weltverbänden an, der größten internationalen Jugendbewegung. Der BdP ist Mitglied in den Jugendringen auf Bundes- und Landesebene und ist als gemeinnützig und förderungswürdig anerkannt.</w:t>
      </w:r>
    </w:p>
    <w:p w14:paraId="10AAAECC" w14:textId="77777777" w:rsidR="00EA48F2" w:rsidRPr="001F59AA" w:rsidRDefault="00EA48F2" w:rsidP="00EA48F2">
      <w:r w:rsidRPr="001F59AA">
        <w:t xml:space="preserve">Seit vielen Jahren ist </w:t>
      </w:r>
      <w:r>
        <w:t>xx</w:t>
      </w:r>
      <w:r w:rsidRPr="001F59AA">
        <w:t xml:space="preserve"> in verschiedenen Arbeitsbereichen </w:t>
      </w:r>
      <w:proofErr w:type="gramStart"/>
      <w:r w:rsidRPr="001F59AA">
        <w:t>an führender</w:t>
      </w:r>
      <w:proofErr w:type="gramEnd"/>
      <w:r w:rsidRPr="001F59AA">
        <w:t xml:space="preserve"> und verantwortlicher Stelle tätig:</w:t>
      </w:r>
    </w:p>
    <w:p w14:paraId="7F008F10" w14:textId="77777777" w:rsidR="00EA48F2" w:rsidRPr="00EA48F2" w:rsidRDefault="00EA48F2" w:rsidP="00EA48F2">
      <w:pPr>
        <w:pStyle w:val="Textkrper-Zeileneinzug"/>
        <w:numPr>
          <w:ilvl w:val="0"/>
          <w:numId w:val="3"/>
        </w:numPr>
        <w:rPr>
          <w:rFonts w:ascii="einfachBdP Klassisch" w:eastAsiaTheme="minorHAnsi" w:hAnsi="einfachBdP Klassisch" w:cstheme="minorBidi"/>
          <w:color w:val="0E4278"/>
          <w:kern w:val="2"/>
          <w:sz w:val="22"/>
          <w:szCs w:val="24"/>
          <w:lang w:eastAsia="en-US"/>
          <w14:ligatures w14:val="standardContextual"/>
        </w:rPr>
      </w:pPr>
      <w:r w:rsidRPr="00EA48F2">
        <w:rPr>
          <w:rFonts w:ascii="einfachBdP Klassisch" w:eastAsiaTheme="minorHAnsi" w:hAnsi="einfachBdP Klassisch" w:cstheme="minorBidi"/>
          <w:color w:val="0E4278"/>
          <w:kern w:val="2"/>
          <w:sz w:val="22"/>
          <w:szCs w:val="24"/>
          <w:lang w:eastAsia="en-US"/>
          <w14:ligatures w14:val="standardContextual"/>
        </w:rPr>
        <w:t>2011-2013 Leiterin einer Kindergruppe (Meute) für Kinder im Alter von 6 bis 11 Jahren</w:t>
      </w:r>
    </w:p>
    <w:p w14:paraId="537D598A" w14:textId="77777777" w:rsidR="00EA48F2" w:rsidRPr="00EA48F2" w:rsidRDefault="00EA48F2" w:rsidP="00EA48F2">
      <w:pPr>
        <w:pStyle w:val="Textkrper-Zeileneinzug"/>
        <w:numPr>
          <w:ilvl w:val="0"/>
          <w:numId w:val="3"/>
        </w:numPr>
        <w:rPr>
          <w:rFonts w:ascii="einfachBdP Klassisch" w:eastAsiaTheme="minorHAnsi" w:hAnsi="einfachBdP Klassisch" w:cstheme="minorBidi"/>
          <w:color w:val="0E4278"/>
          <w:kern w:val="2"/>
          <w:sz w:val="22"/>
          <w:szCs w:val="24"/>
          <w:lang w:eastAsia="en-US"/>
          <w14:ligatures w14:val="standardContextual"/>
        </w:rPr>
      </w:pPr>
      <w:r w:rsidRPr="00EA48F2">
        <w:rPr>
          <w:rFonts w:ascii="einfachBdP Klassisch" w:eastAsiaTheme="minorHAnsi" w:hAnsi="einfachBdP Klassisch" w:cstheme="minorBidi"/>
          <w:color w:val="0E4278"/>
          <w:kern w:val="2"/>
          <w:sz w:val="22"/>
          <w:szCs w:val="24"/>
          <w:lang w:eastAsia="en-US"/>
          <w14:ligatures w14:val="standardContextual"/>
        </w:rPr>
        <w:t>2011-2014 Leiterin einer Jugendgruppe (Sippe) für Kinder/Jugendliche im Alter von 11 bis 16 Jahren</w:t>
      </w:r>
    </w:p>
    <w:p w14:paraId="0AE0DF60" w14:textId="77777777" w:rsidR="00EA48F2" w:rsidRPr="00EA48F2" w:rsidRDefault="00EA48F2" w:rsidP="00EA48F2">
      <w:pPr>
        <w:pStyle w:val="Textkrper-Zeileneinzug"/>
        <w:numPr>
          <w:ilvl w:val="0"/>
          <w:numId w:val="3"/>
        </w:numPr>
        <w:rPr>
          <w:rFonts w:ascii="einfachBdP Klassisch" w:eastAsiaTheme="minorHAnsi" w:hAnsi="einfachBdP Klassisch" w:cstheme="minorBidi"/>
          <w:color w:val="0E4278"/>
          <w:kern w:val="2"/>
          <w:sz w:val="22"/>
          <w:szCs w:val="24"/>
          <w:lang w:eastAsia="en-US"/>
          <w14:ligatures w14:val="standardContextual"/>
        </w:rPr>
      </w:pPr>
      <w:r w:rsidRPr="00EA48F2">
        <w:rPr>
          <w:rFonts w:ascii="einfachBdP Klassisch" w:eastAsiaTheme="minorHAnsi" w:hAnsi="einfachBdP Klassisch" w:cstheme="minorBidi"/>
          <w:color w:val="0E4278"/>
          <w:kern w:val="2"/>
          <w:sz w:val="22"/>
          <w:szCs w:val="24"/>
          <w:lang w:eastAsia="en-US"/>
          <w14:ligatures w14:val="standardContextual"/>
        </w:rPr>
        <w:t>2012-13 und 2015-16 Delegierte der Ortsgruppe bei den jährlichen Landesversammlungen des BdP LV Bayern</w:t>
      </w:r>
    </w:p>
    <w:p w14:paraId="6FE609FD" w14:textId="77777777" w:rsidR="00EA48F2" w:rsidRPr="00EA48F2" w:rsidRDefault="00EA48F2" w:rsidP="00EA48F2">
      <w:pPr>
        <w:pStyle w:val="Textkrper-Einzug21"/>
        <w:numPr>
          <w:ilvl w:val="0"/>
          <w:numId w:val="3"/>
        </w:numPr>
        <w:spacing w:line="240" w:lineRule="atLeast"/>
        <w:rPr>
          <w:rFonts w:ascii="einfachBdP Klassisch" w:eastAsiaTheme="minorHAnsi" w:hAnsi="einfachBdP Klassisch" w:cstheme="minorBidi"/>
          <w:color w:val="0E4278"/>
          <w:kern w:val="2"/>
          <w:szCs w:val="24"/>
          <w:lang w:eastAsia="en-US"/>
          <w14:ligatures w14:val="standardContextual"/>
        </w:rPr>
      </w:pPr>
      <w:r w:rsidRPr="00EA48F2">
        <w:rPr>
          <w:rFonts w:ascii="einfachBdP Klassisch" w:eastAsiaTheme="minorHAnsi" w:hAnsi="einfachBdP Klassisch" w:cstheme="minorBidi"/>
          <w:color w:val="0E4278"/>
          <w:kern w:val="2"/>
          <w:szCs w:val="24"/>
          <w:lang w:eastAsia="en-US"/>
          <w14:ligatures w14:val="standardContextual"/>
        </w:rPr>
        <w:t>2015-2016 aktive und engagierte Leiterin einer örtlichen Gruppe (Stamm) von ca. 65 Kindern, Jugendlichen und jungen Erwachsenen in XX</w:t>
      </w:r>
    </w:p>
    <w:p w14:paraId="671A1DE0" w14:textId="77777777" w:rsidR="00EA48F2" w:rsidRPr="00EA48F2" w:rsidRDefault="00EA48F2" w:rsidP="00EA48F2">
      <w:pPr>
        <w:pStyle w:val="Textkrper-Zeileneinzug"/>
        <w:ind w:left="0"/>
        <w:rPr>
          <w:rFonts w:ascii="einfachBdP Klassisch" w:eastAsiaTheme="minorHAnsi" w:hAnsi="einfachBdP Klassisch" w:cstheme="minorBidi"/>
          <w:color w:val="0E4278"/>
          <w:kern w:val="2"/>
          <w:sz w:val="22"/>
          <w:szCs w:val="24"/>
          <w:lang w:eastAsia="en-US"/>
          <w14:ligatures w14:val="standardContextual"/>
        </w:rPr>
      </w:pPr>
    </w:p>
    <w:p w14:paraId="6FF91B06" w14:textId="77777777" w:rsidR="00EA48F2" w:rsidRPr="00EA48F2" w:rsidRDefault="00EA48F2" w:rsidP="00EA48F2">
      <w:r w:rsidRPr="00EA48F2">
        <w:t>Ihr Aufgabenfeld als Leiterin der Ortsgruppe XX beinhaltete unter anderem</w:t>
      </w:r>
    </w:p>
    <w:p w14:paraId="428EB0A9" w14:textId="77777777" w:rsidR="00EA48F2" w:rsidRPr="00EA48F2" w:rsidRDefault="00EA48F2" w:rsidP="00EA48F2">
      <w:pPr>
        <w:pStyle w:val="Listenabsatz"/>
        <w:numPr>
          <w:ilvl w:val="0"/>
          <w:numId w:val="4"/>
        </w:numPr>
        <w:spacing w:line="312" w:lineRule="auto"/>
      </w:pPr>
      <w:r w:rsidRPr="00EA48F2">
        <w:t>Führen und Anleiten von ehrenamtlichen Mitgliedern innerhalb der Ortsgruppe; Planung eines Jahresprogramms</w:t>
      </w:r>
    </w:p>
    <w:p w14:paraId="771C2A6B" w14:textId="77777777" w:rsidR="00EA48F2" w:rsidRPr="00EA48F2" w:rsidRDefault="00EA48F2" w:rsidP="00EA48F2">
      <w:pPr>
        <w:pStyle w:val="Listenabsatz"/>
        <w:numPr>
          <w:ilvl w:val="0"/>
          <w:numId w:val="4"/>
        </w:numPr>
        <w:spacing w:line="312" w:lineRule="auto"/>
      </w:pPr>
      <w:r w:rsidRPr="00EA48F2">
        <w:t>Elternarbeit und Öffentlichkeitsarbeit: Durchführen von Elternabenden und anderen Aktionen zur Einbeziehung von Eltern; Teilnahme an Veranstaltungen der Ortsgemeinde, Kontakte zu Pressevertreter*innen, Ansprechpartnerin für interessierte Kinder, Jugendliche und Eltern</w:t>
      </w:r>
    </w:p>
    <w:p w14:paraId="0E9441B6" w14:textId="3179315C" w:rsidR="00EA48F2" w:rsidRPr="00EA48F2" w:rsidRDefault="00EA48F2" w:rsidP="00EA48F2">
      <w:pPr>
        <w:pStyle w:val="Listenabsatz"/>
        <w:numPr>
          <w:ilvl w:val="0"/>
          <w:numId w:val="4"/>
        </w:numPr>
        <w:spacing w:line="312" w:lineRule="auto"/>
      </w:pPr>
      <w:r w:rsidRPr="00EA48F2">
        <w:t>Arbeit in jugendpolitischen Gremien wie Kreis/Stadtjugendring, gemeinsame Arbeitskreise der Pfadfinder</w:t>
      </w:r>
      <w:r>
        <w:t>*innen</w:t>
      </w:r>
      <w:r w:rsidRPr="00EA48F2">
        <w:t>verbände</w:t>
      </w:r>
    </w:p>
    <w:p w14:paraId="68A999E3" w14:textId="77777777" w:rsidR="00EA48F2" w:rsidRPr="00E51428" w:rsidRDefault="00EA48F2" w:rsidP="00EA48F2"/>
    <w:p w14:paraId="4D819133" w14:textId="77777777" w:rsidR="00EA48F2" w:rsidRPr="00EA48F2" w:rsidRDefault="00EA48F2" w:rsidP="00EA48F2">
      <w:pPr>
        <w:pStyle w:val="Textkrper-Zeileneinzug"/>
        <w:ind w:left="0"/>
        <w:rPr>
          <w:rFonts w:ascii="einfachBdP Klassisch" w:eastAsiaTheme="minorHAnsi" w:hAnsi="einfachBdP Klassisch" w:cstheme="minorBidi"/>
          <w:color w:val="0E4278"/>
          <w:kern w:val="2"/>
          <w:sz w:val="22"/>
          <w:szCs w:val="24"/>
          <w:lang w:eastAsia="en-US"/>
          <w14:ligatures w14:val="standardContextual"/>
        </w:rPr>
      </w:pPr>
    </w:p>
    <w:p w14:paraId="7EAC3567" w14:textId="77777777" w:rsidR="00EA48F2" w:rsidRDefault="00EA48F2" w:rsidP="00EA48F2">
      <w:r w:rsidRPr="00E51428">
        <w:t xml:space="preserve">Um ihrer Führungsposition innerhalb ihrer Jugendgruppe gerecht zu werden, hat sich </w:t>
      </w:r>
      <w:r>
        <w:t>XX</w:t>
      </w:r>
      <w:r w:rsidRPr="00E51428">
        <w:t xml:space="preserve"> in </w:t>
      </w:r>
      <w:r>
        <w:t>mehreren</w:t>
      </w:r>
      <w:r w:rsidRPr="00E51428">
        <w:t xml:space="preserve"> verbandsinternen Seminar</w:t>
      </w:r>
      <w:r>
        <w:t>en</w:t>
      </w:r>
      <w:r w:rsidRPr="00E51428">
        <w:t xml:space="preserve"> fortgebildet. </w:t>
      </w:r>
      <w:r>
        <w:t>Sie hat mir großem Erfolg folgende Kurse besucht:</w:t>
      </w:r>
    </w:p>
    <w:p w14:paraId="2F89B57E" w14:textId="77777777" w:rsidR="00EA48F2" w:rsidRPr="00EA48F2" w:rsidRDefault="00EA48F2" w:rsidP="00EA48F2">
      <w:pPr>
        <w:pStyle w:val="Textkrper-Zeileneinzug"/>
        <w:numPr>
          <w:ilvl w:val="0"/>
          <w:numId w:val="3"/>
        </w:numPr>
        <w:rPr>
          <w:rFonts w:ascii="einfachBdP Klassisch" w:eastAsiaTheme="minorHAnsi" w:hAnsi="einfachBdP Klassisch" w:cstheme="minorBidi"/>
          <w:color w:val="0E4278"/>
          <w:kern w:val="2"/>
          <w:sz w:val="22"/>
          <w:szCs w:val="24"/>
          <w:lang w:eastAsia="en-US"/>
          <w14:ligatures w14:val="standardContextual"/>
        </w:rPr>
      </w:pPr>
      <w:r w:rsidRPr="00EA48F2">
        <w:rPr>
          <w:rFonts w:ascii="einfachBdP Klassisch" w:eastAsiaTheme="minorHAnsi" w:hAnsi="einfachBdP Klassisch" w:cstheme="minorBidi"/>
          <w:color w:val="0E4278"/>
          <w:kern w:val="2"/>
          <w:sz w:val="22"/>
          <w:szCs w:val="24"/>
          <w:lang w:eastAsia="en-US"/>
          <w14:ligatures w14:val="standardContextual"/>
        </w:rPr>
        <w:t xml:space="preserve">2012 den Kurs für </w:t>
      </w:r>
      <w:proofErr w:type="spellStart"/>
      <w:r w:rsidRPr="00EA48F2">
        <w:rPr>
          <w:rFonts w:ascii="einfachBdP Klassisch" w:eastAsiaTheme="minorHAnsi" w:hAnsi="einfachBdP Klassisch" w:cstheme="minorBidi"/>
          <w:color w:val="0E4278"/>
          <w:kern w:val="2"/>
          <w:sz w:val="22"/>
          <w:szCs w:val="24"/>
          <w:lang w:eastAsia="en-US"/>
          <w14:ligatures w14:val="standardContextual"/>
        </w:rPr>
        <w:t>Meutenführungen</w:t>
      </w:r>
      <w:proofErr w:type="spellEnd"/>
      <w:r w:rsidRPr="00EA48F2">
        <w:rPr>
          <w:rFonts w:ascii="einfachBdP Klassisch" w:eastAsiaTheme="minorHAnsi" w:hAnsi="einfachBdP Klassisch" w:cstheme="minorBidi"/>
          <w:color w:val="0E4278"/>
          <w:kern w:val="2"/>
          <w:sz w:val="22"/>
          <w:szCs w:val="24"/>
          <w:lang w:eastAsia="en-US"/>
          <w14:ligatures w14:val="standardContextual"/>
        </w:rPr>
        <w:t xml:space="preserve"> (</w:t>
      </w:r>
      <w:proofErr w:type="spellStart"/>
      <w:r w:rsidRPr="00EA48F2">
        <w:rPr>
          <w:rFonts w:ascii="einfachBdP Klassisch" w:eastAsiaTheme="minorHAnsi" w:hAnsi="einfachBdP Klassisch" w:cstheme="minorBidi"/>
          <w:color w:val="0E4278"/>
          <w:kern w:val="2"/>
          <w:sz w:val="22"/>
          <w:szCs w:val="24"/>
          <w:lang w:eastAsia="en-US"/>
          <w14:ligatures w14:val="standardContextual"/>
        </w:rPr>
        <w:t>KfM</w:t>
      </w:r>
      <w:proofErr w:type="spellEnd"/>
      <w:r w:rsidRPr="00EA48F2">
        <w:rPr>
          <w:rFonts w:ascii="einfachBdP Klassisch" w:eastAsiaTheme="minorHAnsi" w:hAnsi="einfachBdP Klassisch" w:cstheme="minorBidi"/>
          <w:color w:val="0E4278"/>
          <w:kern w:val="2"/>
          <w:sz w:val="22"/>
          <w:szCs w:val="24"/>
          <w:lang w:eastAsia="en-US"/>
          <w14:ligatures w14:val="standardContextual"/>
        </w:rPr>
        <w:t>)</w:t>
      </w:r>
    </w:p>
    <w:p w14:paraId="51046D07" w14:textId="77777777" w:rsidR="00EA48F2" w:rsidRPr="00EA48F2" w:rsidRDefault="00EA48F2" w:rsidP="00EA48F2">
      <w:pPr>
        <w:pStyle w:val="Textkrper-Zeileneinzug"/>
        <w:numPr>
          <w:ilvl w:val="0"/>
          <w:numId w:val="3"/>
        </w:numPr>
        <w:rPr>
          <w:rFonts w:ascii="einfachBdP Klassisch" w:eastAsiaTheme="minorHAnsi" w:hAnsi="einfachBdP Klassisch" w:cstheme="minorBidi"/>
          <w:color w:val="0E4278"/>
          <w:kern w:val="2"/>
          <w:sz w:val="22"/>
          <w:szCs w:val="24"/>
          <w:lang w:eastAsia="en-US"/>
          <w14:ligatures w14:val="standardContextual"/>
        </w:rPr>
      </w:pPr>
      <w:r w:rsidRPr="00EA48F2">
        <w:rPr>
          <w:rFonts w:ascii="einfachBdP Klassisch" w:eastAsiaTheme="minorHAnsi" w:hAnsi="einfachBdP Klassisch" w:cstheme="minorBidi"/>
          <w:color w:val="0E4278"/>
          <w:kern w:val="2"/>
          <w:sz w:val="22"/>
          <w:szCs w:val="24"/>
          <w:lang w:eastAsia="en-US"/>
          <w14:ligatures w14:val="standardContextual"/>
        </w:rPr>
        <w:t>2013 den Kurs für Ranger und Rover (</w:t>
      </w:r>
      <w:proofErr w:type="spellStart"/>
      <w:r w:rsidRPr="00EA48F2">
        <w:rPr>
          <w:rFonts w:ascii="einfachBdP Klassisch" w:eastAsiaTheme="minorHAnsi" w:hAnsi="einfachBdP Klassisch" w:cstheme="minorBidi"/>
          <w:color w:val="0E4278"/>
          <w:kern w:val="2"/>
          <w:sz w:val="22"/>
          <w:szCs w:val="24"/>
          <w:lang w:eastAsia="en-US"/>
          <w14:ligatures w14:val="standardContextual"/>
        </w:rPr>
        <w:t>Tilop</w:t>
      </w:r>
      <w:proofErr w:type="spellEnd"/>
      <w:r w:rsidRPr="00EA48F2">
        <w:rPr>
          <w:rFonts w:ascii="einfachBdP Klassisch" w:eastAsiaTheme="minorHAnsi" w:hAnsi="einfachBdP Klassisch" w:cstheme="minorBidi"/>
          <w:color w:val="0E4278"/>
          <w:kern w:val="2"/>
          <w:sz w:val="22"/>
          <w:szCs w:val="24"/>
          <w:lang w:eastAsia="en-US"/>
          <w14:ligatures w14:val="standardContextual"/>
        </w:rPr>
        <w:t>)</w:t>
      </w:r>
    </w:p>
    <w:p w14:paraId="31D77F9C" w14:textId="77777777" w:rsidR="00EA48F2" w:rsidRPr="00EA48F2" w:rsidRDefault="00EA48F2" w:rsidP="00EA48F2">
      <w:pPr>
        <w:pStyle w:val="Textkrper-Zeileneinzug"/>
        <w:numPr>
          <w:ilvl w:val="0"/>
          <w:numId w:val="3"/>
        </w:numPr>
        <w:rPr>
          <w:rFonts w:ascii="einfachBdP Klassisch" w:eastAsiaTheme="minorHAnsi" w:hAnsi="einfachBdP Klassisch" w:cstheme="minorBidi"/>
          <w:color w:val="0E4278"/>
          <w:kern w:val="2"/>
          <w:sz w:val="22"/>
          <w:szCs w:val="24"/>
          <w:lang w:eastAsia="en-US"/>
          <w14:ligatures w14:val="standardContextual"/>
        </w:rPr>
      </w:pPr>
      <w:r w:rsidRPr="00EA48F2">
        <w:rPr>
          <w:rFonts w:ascii="einfachBdP Klassisch" w:eastAsiaTheme="minorHAnsi" w:hAnsi="einfachBdP Klassisch" w:cstheme="minorBidi"/>
          <w:color w:val="0E4278"/>
          <w:kern w:val="2"/>
          <w:sz w:val="22"/>
          <w:szCs w:val="24"/>
          <w:lang w:eastAsia="en-US"/>
          <w14:ligatures w14:val="standardContextual"/>
        </w:rPr>
        <w:t>2015 den Grundkurs für Stammesführungen (GK)</w:t>
      </w:r>
    </w:p>
    <w:p w14:paraId="334743E3" w14:textId="77777777" w:rsidR="00EA48F2" w:rsidRPr="00EA48F2" w:rsidRDefault="00EA48F2" w:rsidP="00EA48F2">
      <w:pPr>
        <w:pStyle w:val="Textkrper"/>
        <w:tabs>
          <w:tab w:val="left" w:pos="700"/>
        </w:tabs>
        <w:spacing w:line="240" w:lineRule="atLeast"/>
        <w:ind w:hanging="700"/>
        <w:rPr>
          <w:rFonts w:ascii="einfachBdP Klassisch" w:eastAsiaTheme="minorHAnsi" w:hAnsi="einfachBdP Klassisch" w:cstheme="minorBidi"/>
          <w:color w:val="0E4278"/>
          <w:sz w:val="22"/>
          <w:szCs w:val="24"/>
          <w:lang w:eastAsia="en-US"/>
        </w:rPr>
      </w:pPr>
      <w:r w:rsidRPr="00EA48F2">
        <w:rPr>
          <w:rFonts w:ascii="einfachBdP Klassisch" w:eastAsiaTheme="minorHAnsi" w:hAnsi="einfachBdP Klassisch" w:cstheme="minorBidi"/>
          <w:color w:val="0E4278"/>
          <w:sz w:val="22"/>
          <w:szCs w:val="24"/>
          <w:lang w:eastAsia="en-US"/>
        </w:rPr>
        <w:t xml:space="preserve"> </w:t>
      </w:r>
    </w:p>
    <w:p w14:paraId="5004287E" w14:textId="77777777" w:rsidR="00EA48F2" w:rsidRPr="00EA48F2" w:rsidRDefault="00EA48F2" w:rsidP="00EA48F2">
      <w:r>
        <w:t xml:space="preserve">Seit 2017 arbeitet XX regelmäßig im Küchenteam eines Ausbildungskurses mit. Um unsere Maßnahmen möglichst kostengünstig durchzuführen, belegen wir Selbstversorgungshäuser; die Verpflegung wird durch ein ehrenamtliches Team übernommen. XX übernimmt seit mehreren Jahren die Vorbereitung, Planung, Einkauf und Abrechnung für eine einwöchige Ausbildungsmaßnahme mit jeweils ca. 40 Personen. </w:t>
      </w:r>
    </w:p>
    <w:p w14:paraId="4A92391F" w14:textId="77777777" w:rsidR="00EA48F2" w:rsidRPr="00EA48F2" w:rsidRDefault="00EA48F2" w:rsidP="00EA48F2">
      <w:r w:rsidRPr="00EA48F2">
        <w:t xml:space="preserve">Seit 2017 engagiert sich XX im Team des Ausbildungskurses ZZ. Dieser Ausbildungskurs richtet sich an </w:t>
      </w:r>
      <w:proofErr w:type="gramStart"/>
      <w:r w:rsidRPr="00EA48F2">
        <w:t>XX  und</w:t>
      </w:r>
      <w:proofErr w:type="gramEnd"/>
      <w:r w:rsidRPr="00EA48F2">
        <w:t xml:space="preserve"> vermittelt theoretische Grundlagen und Praxisbeispiele. Der Kurs wird </w:t>
      </w:r>
      <w:proofErr w:type="gramStart"/>
      <w:r w:rsidRPr="00EA48F2">
        <w:t>von ehrenamtlichen Referent</w:t>
      </w:r>
      <w:proofErr w:type="gramEnd"/>
      <w:r w:rsidRPr="00EA48F2">
        <w:t>*innen vorbereitet, durchgeführt und evaluiert. In zwei 2tägigen Vorbereitungstreffen werden Kursinhalte und –</w:t>
      </w:r>
      <w:proofErr w:type="spellStart"/>
      <w:r w:rsidRPr="00EA48F2">
        <w:t>ablauf</w:t>
      </w:r>
      <w:proofErr w:type="spellEnd"/>
      <w:r w:rsidRPr="00EA48F2">
        <w:t xml:space="preserve"> festgelegt und Einheiten für die 4 Kurstage vorbereitet. Zusätzlich zur inhaltlichen Vorbereitung übernimmt das </w:t>
      </w:r>
      <w:proofErr w:type="spellStart"/>
      <w:r w:rsidRPr="00EA48F2">
        <w:t>Kursteam</w:t>
      </w:r>
      <w:proofErr w:type="spellEnd"/>
      <w:r w:rsidRPr="00EA48F2">
        <w:t xml:space="preserve"> die Hausbuchung, Organisation von An- und Abreise, Koordinierung eines Küchenteams für die Selbstversorgung, Materialeinkauf und Abrechnung der </w:t>
      </w:r>
      <w:proofErr w:type="gramStart"/>
      <w:r w:rsidRPr="00EA48F2">
        <w:t>Maßnahme..</w:t>
      </w:r>
      <w:proofErr w:type="gramEnd"/>
      <w:r w:rsidRPr="00EA48F2">
        <w:t xml:space="preserve"> </w:t>
      </w:r>
    </w:p>
    <w:p w14:paraId="66A641D0" w14:textId="77777777" w:rsidR="00EA48F2" w:rsidRPr="00EA48F2" w:rsidRDefault="00EA48F2" w:rsidP="00EA48F2">
      <w:pPr>
        <w:pStyle w:val="BdPText"/>
        <w:rPr>
          <w:rFonts w:ascii="einfachBdP Klassisch" w:eastAsiaTheme="minorHAnsi" w:hAnsi="einfachBdP Klassisch" w:cstheme="minorBidi"/>
          <w:color w:val="0E4278"/>
          <w:kern w:val="2"/>
          <w:sz w:val="22"/>
          <w:szCs w:val="24"/>
          <w:lang w:eastAsia="en-US"/>
          <w14:ligatures w14:val="standardContextual"/>
        </w:rPr>
      </w:pPr>
    </w:p>
    <w:p w14:paraId="1337A374" w14:textId="77777777" w:rsidR="00EA48F2" w:rsidRPr="00E51428" w:rsidRDefault="00EA48F2" w:rsidP="00EA48F2">
      <w:r w:rsidRPr="00E51428">
        <w:t xml:space="preserve">Wir kennen </w:t>
      </w:r>
      <w:r>
        <w:t>XX</w:t>
      </w:r>
      <w:r w:rsidRPr="00E51428">
        <w:t xml:space="preserve"> als sehr </w:t>
      </w:r>
      <w:r>
        <w:t xml:space="preserve">zuverlässig, </w:t>
      </w:r>
      <w:r w:rsidRPr="00E51428">
        <w:t>engagiert</w:t>
      </w:r>
      <w:r>
        <w:t>,</w:t>
      </w:r>
      <w:r w:rsidRPr="00E51428">
        <w:t xml:space="preserve"> und sozial kompetent</w:t>
      </w:r>
      <w:r>
        <w:t xml:space="preserve">. Sie erledigt die ihr übertragenen Aufgaben stets zur vollsten Zufriedenheit des Verbandes. </w:t>
      </w:r>
    </w:p>
    <w:p w14:paraId="58865947" w14:textId="77777777" w:rsidR="00EA48F2" w:rsidRPr="00E51428" w:rsidRDefault="00EA48F2" w:rsidP="00EA48F2">
      <w:r w:rsidRPr="00E51428">
        <w:t xml:space="preserve">Wir hoffen sehr, dass </w:t>
      </w:r>
      <w:r>
        <w:t>XX</w:t>
      </w:r>
      <w:r w:rsidRPr="00E51428">
        <w:t xml:space="preserve"> uns auch weiterhin mit ihrem Wissen und ihrer Erfahrung tatkräftig unterstützen wird.</w:t>
      </w:r>
    </w:p>
    <w:p w14:paraId="351BE537" w14:textId="77777777" w:rsidR="00EA48F2" w:rsidRPr="00E51428" w:rsidRDefault="00EA48F2" w:rsidP="00EA48F2"/>
    <w:p w14:paraId="0A354274" w14:textId="77777777" w:rsidR="00EA48F2" w:rsidRPr="00E51428" w:rsidRDefault="00EA48F2" w:rsidP="00EA48F2"/>
    <w:p w14:paraId="38431CF4" w14:textId="77777777" w:rsidR="00EA48F2" w:rsidRPr="00E51428" w:rsidRDefault="00EA48F2" w:rsidP="00EA48F2"/>
    <w:p w14:paraId="01BA9B0E" w14:textId="77777777" w:rsidR="00EA48F2" w:rsidRPr="00E51428" w:rsidRDefault="00EA48F2" w:rsidP="00EA48F2">
      <w:r w:rsidRPr="00E51428">
        <w:t xml:space="preserve">München, </w:t>
      </w:r>
      <w:r w:rsidRPr="00E51428">
        <w:fldChar w:fldCharType="begin"/>
      </w:r>
      <w:r w:rsidRPr="00E51428">
        <w:instrText xml:space="preserve"> DATE \@"dd.MM.yyyy" </w:instrText>
      </w:r>
      <w:r w:rsidRPr="00E51428">
        <w:fldChar w:fldCharType="separate"/>
      </w:r>
      <w:r>
        <w:t>19.06.2026</w:t>
      </w:r>
      <w:r w:rsidRPr="00E51428">
        <w:fldChar w:fldCharType="end"/>
      </w:r>
      <w:r w:rsidRPr="00E51428">
        <w:tab/>
      </w:r>
      <w:r w:rsidRPr="00E51428">
        <w:tab/>
      </w:r>
      <w:r w:rsidRPr="00E51428">
        <w:tab/>
      </w:r>
      <w:r w:rsidRPr="00E51428">
        <w:tab/>
        <w:t>Gabriele Großmann</w:t>
      </w:r>
    </w:p>
    <w:p w14:paraId="6EDB1677" w14:textId="77777777" w:rsidR="00EA48F2" w:rsidRPr="00E51428" w:rsidRDefault="00EA48F2" w:rsidP="00EA48F2">
      <w:pPr>
        <w:ind w:left="3545" w:firstLine="709"/>
      </w:pPr>
      <w:r>
        <w:t>Geschäftsführerin</w:t>
      </w:r>
    </w:p>
    <w:sectPr w:rsidR="00EA48F2" w:rsidRPr="00E51428" w:rsidSect="00B953AD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851" w:right="1985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00B30E" w14:textId="77777777" w:rsidR="00242FE4" w:rsidRDefault="00242FE4" w:rsidP="003F51B0">
      <w:r>
        <w:separator/>
      </w:r>
    </w:p>
  </w:endnote>
  <w:endnote w:type="continuationSeparator" w:id="0">
    <w:p w14:paraId="1FDF9D14" w14:textId="77777777" w:rsidR="00242FE4" w:rsidRDefault="00242FE4" w:rsidP="003F51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  <w:embedRegular r:id="rId1" w:fontKey="{449FE76E-45FC-44C9-896B-242B64DD6E69}"/>
    <w:embedBold r:id="rId2" w:fontKey="{2298F09C-178E-4EB3-A8C9-F385A02894D2}"/>
    <w:embedItalic r:id="rId3" w:fontKey="{F4463407-CD49-4E6E-9168-7CE363875AA6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einfachBdP Klassisch">
    <w:altName w:val="Calibri"/>
    <w:panose1 w:val="00000000000000000000"/>
    <w:charset w:val="00"/>
    <w:family w:val="auto"/>
    <w:notTrueType/>
    <w:pitch w:val="variable"/>
    <w:sig w:usb0="A00002EF" w:usb1="0000205B" w:usb2="00000010" w:usb3="00000000" w:csb0="00000001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einfachBdP">
    <w:panose1 w:val="00000000000000000000"/>
    <w:charset w:val="00"/>
    <w:family w:val="modern"/>
    <w:notTrueType/>
    <w:pitch w:val="variable"/>
    <w:sig w:usb0="A00002EF" w:usb1="0000205B" w:usb2="00000010" w:usb3="00000000" w:csb0="00000001" w:csb1="00000000"/>
  </w:font>
  <w:font w:name="EINFACHBDP SUPERFETT">
    <w:altName w:val="Calibri"/>
    <w:panose1 w:val="00000000000000000000"/>
    <w:charset w:val="00"/>
    <w:family w:val="auto"/>
    <w:notTrueType/>
    <w:pitch w:val="variable"/>
    <w:sig w:usb0="A00002EF" w:usb1="0000205B" w:usb2="00000010" w:usb3="00000000" w:csb0="00000001" w:csb1="00000000"/>
  </w:font>
  <w:font w:name="Marks_beta_260406">
    <w:altName w:val="Cambria"/>
    <w:charset w:val="00"/>
    <w:family w:val="auto"/>
    <w:pitch w:val="variable"/>
    <w:sig w:usb0="80000007" w:usb1="00000040" w:usb2="00000000" w:usb3="00000000" w:csb0="00000003" w:csb1="00000000"/>
  </w:font>
  <w:font w:name="BdP AvantGardeCond">
    <w:charset w:val="00"/>
    <w:family w:val="auto"/>
    <w:pitch w:val="variable"/>
    <w:sig w:usb0="00000003" w:usb1="00000000" w:usb2="00000000" w:usb3="00000000" w:csb0="00000001" w:csb1="00000000"/>
  </w:font>
  <w:font w:name="BdP AvantGarde">
    <w:altName w:val="Cambria"/>
    <w:charset w:val="00"/>
    <w:family w:val="auto"/>
    <w:pitch w:val="variable"/>
    <w:sig w:usb0="00000003" w:usb1="00000000" w:usb2="00000000" w:usb3="00000000" w:csb0="00000001" w:csb1="00000000"/>
  </w:font>
  <w:font w:name="EINFACHBDP STARK">
    <w:altName w:val="Calibri"/>
    <w:panose1 w:val="00000000000000000000"/>
    <w:charset w:val="00"/>
    <w:family w:val="auto"/>
    <w:notTrueType/>
    <w:pitch w:val="variable"/>
    <w:sig w:usb0="A00002EF" w:usb1="0000205B" w:usb2="0000001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4" w:fontKey="{9AF17C64-1C88-44F5-9285-42F088652C19}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368EF7" w14:textId="77777777" w:rsidR="008F0C17" w:rsidRDefault="003B7A43" w:rsidP="003F51B0">
    <w:pPr>
      <w:pStyle w:val="Fuzeile"/>
    </w:pPr>
    <w:r>
      <w:rPr>
        <w:noProof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06642CEF" wp14:editId="4C1C7EF3">
              <wp:simplePos x="0" y="0"/>
              <wp:positionH relativeFrom="column">
                <wp:posOffset>5671185</wp:posOffset>
              </wp:positionH>
              <wp:positionV relativeFrom="paragraph">
                <wp:posOffset>-76907</wp:posOffset>
              </wp:positionV>
              <wp:extent cx="660593" cy="296214"/>
              <wp:effectExtent l="0" t="0" r="6350" b="8890"/>
              <wp:wrapNone/>
              <wp:docPr id="1301191554" name="Textfeld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60593" cy="296214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EE5257A" w14:textId="77777777" w:rsidR="003B7A43" w:rsidRPr="002D42BE" w:rsidRDefault="003B7A43" w:rsidP="00432798">
                          <w:pPr>
                            <w:jc w:val="right"/>
                            <w:rPr>
                              <w:b/>
                              <w:bCs/>
                              <w:sz w:val="18"/>
                              <w:szCs w:val="18"/>
                            </w:rPr>
                          </w:pPr>
                          <w:r w:rsidRPr="002D42BE">
                            <w:rPr>
                              <w:b/>
                              <w:bCs/>
                              <w:sz w:val="18"/>
                              <w:szCs w:val="18"/>
                            </w:rPr>
                            <w:fldChar w:fldCharType="begin"/>
                          </w:r>
                          <w:r w:rsidRPr="002D42BE">
                            <w:rPr>
                              <w:b/>
                              <w:bCs/>
                              <w:sz w:val="18"/>
                              <w:szCs w:val="18"/>
                            </w:rPr>
                            <w:instrText>PAGE  \* Arabic  \* MERGEFORMAT</w:instrText>
                          </w:r>
                          <w:r w:rsidRPr="002D42BE">
                            <w:rPr>
                              <w:b/>
                              <w:bCs/>
                              <w:sz w:val="18"/>
                              <w:szCs w:val="18"/>
                            </w:rPr>
                            <w:fldChar w:fldCharType="separate"/>
                          </w:r>
                          <w:r w:rsidRPr="002D42BE">
                            <w:rPr>
                              <w:b/>
                              <w:bCs/>
                              <w:sz w:val="18"/>
                              <w:szCs w:val="18"/>
                            </w:rPr>
                            <w:t>1</w:t>
                          </w:r>
                          <w:r w:rsidRPr="002D42BE">
                            <w:rPr>
                              <w:b/>
                              <w:bCs/>
                              <w:sz w:val="18"/>
                              <w:szCs w:val="18"/>
                            </w:rPr>
                            <w:fldChar w:fldCharType="end"/>
                          </w:r>
                          <w:r w:rsidRPr="002D42BE">
                            <w:rPr>
                              <w:b/>
                              <w:bCs/>
                              <w:sz w:val="18"/>
                              <w:szCs w:val="18"/>
                            </w:rPr>
                            <w:t xml:space="preserve"> / </w:t>
                          </w:r>
                          <w:r w:rsidRPr="002D42BE">
                            <w:rPr>
                              <w:b/>
                              <w:bCs/>
                              <w:sz w:val="18"/>
                              <w:szCs w:val="18"/>
                            </w:rPr>
                            <w:fldChar w:fldCharType="begin"/>
                          </w:r>
                          <w:r w:rsidRPr="002D42BE">
                            <w:rPr>
                              <w:b/>
                              <w:bCs/>
                              <w:sz w:val="18"/>
                              <w:szCs w:val="18"/>
                            </w:rPr>
                            <w:instrText>NUMPAGES  \* Arabic  \* MERGEFORMAT</w:instrText>
                          </w:r>
                          <w:r w:rsidRPr="002D42BE">
                            <w:rPr>
                              <w:b/>
                              <w:bCs/>
                              <w:sz w:val="18"/>
                              <w:szCs w:val="18"/>
                            </w:rPr>
                            <w:fldChar w:fldCharType="separate"/>
                          </w:r>
                          <w:r w:rsidRPr="002D42BE">
                            <w:rPr>
                              <w:b/>
                              <w:bCs/>
                              <w:sz w:val="18"/>
                              <w:szCs w:val="18"/>
                            </w:rPr>
                            <w:t>2</w:t>
                          </w:r>
                          <w:r w:rsidRPr="002D42BE">
                            <w:rPr>
                              <w:b/>
                              <w:bCs/>
                              <w:sz w:val="18"/>
                              <w:szCs w:val="1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54000" bIns="5400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6642CEF" id="_x0000_t202" coordsize="21600,21600" o:spt="202" path="m,l,21600r21600,l21600,xe">
              <v:stroke joinstyle="miter"/>
              <v:path gradientshapeok="t" o:connecttype="rect"/>
            </v:shapetype>
            <v:shape id="Textfeld 6" o:spid="_x0000_s1026" type="#_x0000_t202" style="position:absolute;margin-left:446.55pt;margin-top:-6.05pt;width:52pt;height:23.3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" fillcolor="white [3201]" stroked="f" strokeweight=".5pt">
              <v:textbox inset=",,1.5mm,1.5mm">
                <w:txbxContent>
                  <w:p w14:paraId="1EE5257A" w14:textId="77777777" w:rsidR="003B7A43" w:rsidRPr="002D42BE" w:rsidRDefault="003B7A43" w:rsidP="00432798">
                    <w:pPr>
                      <w:jc w:val="right"/>
                      <w:rPr>
                        <w:b/>
                        <w:bCs/>
                        <w:sz w:val="18"/>
                        <w:szCs w:val="18"/>
                      </w:rPr>
                    </w:pPr>
                    <w:r w:rsidRPr="002D42BE">
                      <w:rPr>
                        <w:b/>
                        <w:bCs/>
                        <w:sz w:val="18"/>
                        <w:szCs w:val="18"/>
                      </w:rPr>
                      <w:fldChar w:fldCharType="begin"/>
                    </w:r>
                    <w:r w:rsidRPr="002D42BE">
                      <w:rPr>
                        <w:b/>
                        <w:bCs/>
                        <w:sz w:val="18"/>
                        <w:szCs w:val="18"/>
                      </w:rPr>
                      <w:instrText>PAGE  \* Arabic  \* MERGEFORMAT</w:instrText>
                    </w:r>
                    <w:r w:rsidRPr="002D42BE">
                      <w:rPr>
                        <w:b/>
                        <w:bCs/>
                        <w:sz w:val="18"/>
                        <w:szCs w:val="18"/>
                      </w:rPr>
                      <w:fldChar w:fldCharType="separate"/>
                    </w:r>
                    <w:r w:rsidRPr="002D42BE">
                      <w:rPr>
                        <w:b/>
                        <w:bCs/>
                        <w:sz w:val="18"/>
                        <w:szCs w:val="18"/>
                      </w:rPr>
                      <w:t>1</w:t>
                    </w:r>
                    <w:r w:rsidRPr="002D42BE">
                      <w:rPr>
                        <w:b/>
                        <w:bCs/>
                        <w:sz w:val="18"/>
                        <w:szCs w:val="18"/>
                      </w:rPr>
                      <w:fldChar w:fldCharType="end"/>
                    </w:r>
                    <w:r w:rsidRPr="002D42BE">
                      <w:rPr>
                        <w:b/>
                        <w:bCs/>
                        <w:sz w:val="18"/>
                        <w:szCs w:val="18"/>
                      </w:rPr>
                      <w:t xml:space="preserve"> / </w:t>
                    </w:r>
                    <w:r w:rsidRPr="002D42BE">
                      <w:rPr>
                        <w:b/>
                        <w:bCs/>
                        <w:sz w:val="18"/>
                        <w:szCs w:val="18"/>
                      </w:rPr>
                      <w:fldChar w:fldCharType="begin"/>
                    </w:r>
                    <w:r w:rsidRPr="002D42BE">
                      <w:rPr>
                        <w:b/>
                        <w:bCs/>
                        <w:sz w:val="18"/>
                        <w:szCs w:val="18"/>
                      </w:rPr>
                      <w:instrText>NUMPAGES  \* Arabic  \* MERGEFORMAT</w:instrText>
                    </w:r>
                    <w:r w:rsidRPr="002D42BE">
                      <w:rPr>
                        <w:b/>
                        <w:bCs/>
                        <w:sz w:val="18"/>
                        <w:szCs w:val="18"/>
                      </w:rPr>
                      <w:fldChar w:fldCharType="separate"/>
                    </w:r>
                    <w:r w:rsidRPr="002D42BE">
                      <w:rPr>
                        <w:b/>
                        <w:bCs/>
                        <w:sz w:val="18"/>
                        <w:szCs w:val="18"/>
                      </w:rPr>
                      <w:t>2</w:t>
                    </w:r>
                    <w:r w:rsidRPr="002D42BE">
                      <w:rPr>
                        <w:b/>
                        <w:bCs/>
                        <w:sz w:val="18"/>
                        <w:szCs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986ED0" w14:textId="77777777" w:rsidR="00C63371" w:rsidRDefault="00362C2E" w:rsidP="003F51B0">
    <w:pPr>
      <w:pStyle w:val="Fuzeile"/>
    </w:pPr>
    <w:r>
      <w:rPr>
        <w:noProof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5A62FDDD" wp14:editId="22B1ED31">
              <wp:simplePos x="0" y="0"/>
              <wp:positionH relativeFrom="rightMargin">
                <wp:posOffset>101600</wp:posOffset>
              </wp:positionH>
              <wp:positionV relativeFrom="paragraph">
                <wp:posOffset>-102163</wp:posOffset>
              </wp:positionV>
              <wp:extent cx="612913" cy="328378"/>
              <wp:effectExtent l="0" t="0" r="0" b="0"/>
              <wp:wrapNone/>
              <wp:docPr id="1951712450" name="Textfeld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12913" cy="328378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C68DF13" w14:textId="77777777" w:rsidR="00362C2E" w:rsidRPr="002D42BE" w:rsidRDefault="003B7A43" w:rsidP="00432798">
                          <w:pPr>
                            <w:jc w:val="right"/>
                            <w:rPr>
                              <w:rFonts w:ascii="EINFACHBDP STARK" w:hAnsi="EINFACHBDP STARK"/>
                              <w:b/>
                              <w:bCs/>
                              <w:sz w:val="18"/>
                              <w:szCs w:val="18"/>
                            </w:rPr>
                          </w:pPr>
                          <w:r w:rsidRPr="002D42BE">
                            <w:rPr>
                              <w:rFonts w:ascii="EINFACHBDP STARK" w:hAnsi="EINFACHBDP STARK"/>
                              <w:b/>
                              <w:bCs/>
                              <w:sz w:val="18"/>
                              <w:szCs w:val="18"/>
                            </w:rPr>
                            <w:fldChar w:fldCharType="begin"/>
                          </w:r>
                          <w:r w:rsidRPr="002D42BE">
                            <w:rPr>
                              <w:rFonts w:ascii="EINFACHBDP STARK" w:hAnsi="EINFACHBDP STARK"/>
                              <w:b/>
                              <w:bCs/>
                              <w:sz w:val="18"/>
                              <w:szCs w:val="18"/>
                            </w:rPr>
                            <w:instrText>PAGE  \* Arabic  \* MERGEFORMAT</w:instrText>
                          </w:r>
                          <w:r w:rsidRPr="002D42BE">
                            <w:rPr>
                              <w:rFonts w:ascii="EINFACHBDP STARK" w:hAnsi="EINFACHBDP STARK"/>
                              <w:b/>
                              <w:bCs/>
                              <w:sz w:val="18"/>
                              <w:szCs w:val="18"/>
                            </w:rPr>
                            <w:fldChar w:fldCharType="separate"/>
                          </w:r>
                          <w:r w:rsidRPr="002D42BE">
                            <w:rPr>
                              <w:rFonts w:ascii="EINFACHBDP STARK" w:hAnsi="EINFACHBDP STARK"/>
                              <w:b/>
                              <w:bCs/>
                              <w:sz w:val="18"/>
                              <w:szCs w:val="18"/>
                            </w:rPr>
                            <w:t>1</w:t>
                          </w:r>
                          <w:r w:rsidRPr="002D42BE">
                            <w:rPr>
                              <w:rFonts w:ascii="EINFACHBDP STARK" w:hAnsi="EINFACHBDP STARK"/>
                              <w:b/>
                              <w:bCs/>
                              <w:sz w:val="18"/>
                              <w:szCs w:val="18"/>
                            </w:rPr>
                            <w:fldChar w:fldCharType="end"/>
                          </w:r>
                          <w:r w:rsidRPr="002D42BE">
                            <w:rPr>
                              <w:rFonts w:ascii="EINFACHBDP STARK" w:hAnsi="EINFACHBDP STARK"/>
                              <w:b/>
                              <w:bCs/>
                              <w:sz w:val="18"/>
                              <w:szCs w:val="18"/>
                            </w:rPr>
                            <w:t xml:space="preserve"> / </w:t>
                          </w:r>
                          <w:r w:rsidRPr="002D42BE">
                            <w:rPr>
                              <w:rFonts w:ascii="EINFACHBDP STARK" w:hAnsi="EINFACHBDP STARK"/>
                              <w:b/>
                              <w:bCs/>
                              <w:sz w:val="18"/>
                              <w:szCs w:val="18"/>
                            </w:rPr>
                            <w:fldChar w:fldCharType="begin"/>
                          </w:r>
                          <w:r w:rsidRPr="002D42BE">
                            <w:rPr>
                              <w:rFonts w:ascii="EINFACHBDP STARK" w:hAnsi="EINFACHBDP STARK"/>
                              <w:b/>
                              <w:bCs/>
                              <w:sz w:val="18"/>
                              <w:szCs w:val="18"/>
                            </w:rPr>
                            <w:instrText>NUMPAGES  \* Arabic  \* MERGEFORMAT</w:instrText>
                          </w:r>
                          <w:r w:rsidRPr="002D42BE">
                            <w:rPr>
                              <w:rFonts w:ascii="EINFACHBDP STARK" w:hAnsi="EINFACHBDP STARK"/>
                              <w:b/>
                              <w:bCs/>
                              <w:sz w:val="18"/>
                              <w:szCs w:val="18"/>
                            </w:rPr>
                            <w:fldChar w:fldCharType="separate"/>
                          </w:r>
                          <w:r w:rsidRPr="002D42BE">
                            <w:rPr>
                              <w:rFonts w:ascii="EINFACHBDP STARK" w:hAnsi="EINFACHBDP STARK"/>
                              <w:b/>
                              <w:bCs/>
                              <w:sz w:val="18"/>
                              <w:szCs w:val="18"/>
                            </w:rPr>
                            <w:t>2</w:t>
                          </w:r>
                          <w:r w:rsidRPr="002D42BE">
                            <w:rPr>
                              <w:rFonts w:ascii="EINFACHBDP STARK" w:hAnsi="EINFACHBDP STARK"/>
                              <w:b/>
                              <w:bCs/>
                              <w:sz w:val="18"/>
                              <w:szCs w:val="1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5400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A62FDDD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8pt;margin-top:-8.05pt;width:48.25pt;height:25.85pt;z-index:251666432;visibility:visible;mso-wrap-style:square;mso-width-percent:0;mso-height-percent:0;mso-wrap-distance-left:9pt;mso-wrap-distance-top:0;mso-wrap-distance-right:9pt;mso-wrap-distance-bottom:0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" fillcolor="white [3201]" stroked="f" strokeweight=".5pt">
              <v:textbox inset=",,1.5mm">
                <w:txbxContent>
                  <w:p w14:paraId="4C68DF13" w14:textId="77777777" w:rsidR="00362C2E" w:rsidRPr="002D42BE" w:rsidRDefault="003B7A43" w:rsidP="00432798">
                    <w:pPr>
                      <w:jc w:val="right"/>
                      <w:rPr>
                        <w:rFonts w:ascii="EINFACHBDP STARK" w:hAnsi="EINFACHBDP STARK"/>
                        <w:b/>
                        <w:bCs/>
                        <w:sz w:val="18"/>
                        <w:szCs w:val="18"/>
                      </w:rPr>
                    </w:pPr>
                    <w:r w:rsidRPr="002D42BE">
                      <w:rPr>
                        <w:rFonts w:ascii="EINFACHBDP STARK" w:hAnsi="EINFACHBDP STARK"/>
                        <w:b/>
                        <w:bCs/>
                        <w:sz w:val="18"/>
                        <w:szCs w:val="18"/>
                      </w:rPr>
                      <w:fldChar w:fldCharType="begin"/>
                    </w:r>
                    <w:r w:rsidRPr="002D42BE">
                      <w:rPr>
                        <w:rFonts w:ascii="EINFACHBDP STARK" w:hAnsi="EINFACHBDP STARK"/>
                        <w:b/>
                        <w:bCs/>
                        <w:sz w:val="18"/>
                        <w:szCs w:val="18"/>
                      </w:rPr>
                      <w:instrText>PAGE  \* Arabic  \* MERGEFORMAT</w:instrText>
                    </w:r>
                    <w:r w:rsidRPr="002D42BE">
                      <w:rPr>
                        <w:rFonts w:ascii="EINFACHBDP STARK" w:hAnsi="EINFACHBDP STARK"/>
                        <w:b/>
                        <w:bCs/>
                        <w:sz w:val="18"/>
                        <w:szCs w:val="18"/>
                      </w:rPr>
                      <w:fldChar w:fldCharType="separate"/>
                    </w:r>
                    <w:r w:rsidRPr="002D42BE">
                      <w:rPr>
                        <w:rFonts w:ascii="EINFACHBDP STARK" w:hAnsi="EINFACHBDP STARK"/>
                        <w:b/>
                        <w:bCs/>
                        <w:sz w:val="18"/>
                        <w:szCs w:val="18"/>
                      </w:rPr>
                      <w:t>1</w:t>
                    </w:r>
                    <w:r w:rsidRPr="002D42BE">
                      <w:rPr>
                        <w:rFonts w:ascii="EINFACHBDP STARK" w:hAnsi="EINFACHBDP STARK"/>
                        <w:b/>
                        <w:bCs/>
                        <w:sz w:val="18"/>
                        <w:szCs w:val="18"/>
                      </w:rPr>
                      <w:fldChar w:fldCharType="end"/>
                    </w:r>
                    <w:r w:rsidRPr="002D42BE">
                      <w:rPr>
                        <w:rFonts w:ascii="EINFACHBDP STARK" w:hAnsi="EINFACHBDP STARK"/>
                        <w:b/>
                        <w:bCs/>
                        <w:sz w:val="18"/>
                        <w:szCs w:val="18"/>
                      </w:rPr>
                      <w:t xml:space="preserve"> / </w:t>
                    </w:r>
                    <w:r w:rsidRPr="002D42BE">
                      <w:rPr>
                        <w:rFonts w:ascii="EINFACHBDP STARK" w:hAnsi="EINFACHBDP STARK"/>
                        <w:b/>
                        <w:bCs/>
                        <w:sz w:val="18"/>
                        <w:szCs w:val="18"/>
                      </w:rPr>
                      <w:fldChar w:fldCharType="begin"/>
                    </w:r>
                    <w:r w:rsidRPr="002D42BE">
                      <w:rPr>
                        <w:rFonts w:ascii="EINFACHBDP STARK" w:hAnsi="EINFACHBDP STARK"/>
                        <w:b/>
                        <w:bCs/>
                        <w:sz w:val="18"/>
                        <w:szCs w:val="18"/>
                      </w:rPr>
                      <w:instrText>NUMPAGES  \* Arabic  \* MERGEFORMAT</w:instrText>
                    </w:r>
                    <w:r w:rsidRPr="002D42BE">
                      <w:rPr>
                        <w:rFonts w:ascii="EINFACHBDP STARK" w:hAnsi="EINFACHBDP STARK"/>
                        <w:b/>
                        <w:bCs/>
                        <w:sz w:val="18"/>
                        <w:szCs w:val="18"/>
                      </w:rPr>
                      <w:fldChar w:fldCharType="separate"/>
                    </w:r>
                    <w:r w:rsidRPr="002D42BE">
                      <w:rPr>
                        <w:rFonts w:ascii="EINFACHBDP STARK" w:hAnsi="EINFACHBDP STARK"/>
                        <w:b/>
                        <w:bCs/>
                        <w:sz w:val="18"/>
                        <w:szCs w:val="18"/>
                      </w:rPr>
                      <w:t>2</w:t>
                    </w:r>
                    <w:r w:rsidRPr="002D42BE">
                      <w:rPr>
                        <w:rFonts w:ascii="EINFACHBDP STARK" w:hAnsi="EINFACHBDP STARK"/>
                        <w:b/>
                        <w:bCs/>
                        <w:sz w:val="18"/>
                        <w:szCs w:val="18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D83E91" w14:textId="77777777" w:rsidR="00242FE4" w:rsidRDefault="00242FE4" w:rsidP="003F51B0">
      <w:r>
        <w:separator/>
      </w:r>
    </w:p>
  </w:footnote>
  <w:footnote w:type="continuationSeparator" w:id="0">
    <w:p w14:paraId="49713714" w14:textId="77777777" w:rsidR="00242FE4" w:rsidRDefault="00242FE4" w:rsidP="003F51B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27FE91" w14:textId="77777777" w:rsidR="00636E79" w:rsidRDefault="00636E79" w:rsidP="003F51B0">
    <w:pPr>
      <w:pStyle w:val="Kopfzeile"/>
    </w:pPr>
    <w:r>
      <w:t xml:space="preserve"> </w:t>
    </w:r>
    <w:r w:rsidR="003A2F9D">
      <w:rPr>
        <w:noProof/>
      </w:rPr>
      <w:drawing>
        <wp:inline distT="0" distB="0" distL="0" distR="0" wp14:anchorId="0C2242E5" wp14:editId="196D04F7">
          <wp:extent cx="2354580" cy="1081762"/>
          <wp:effectExtent l="0" t="0" r="0" b="0"/>
          <wp:docPr id="328140638" name="Grafik 1" descr="Ein Bild, das Logo, Text, Schrift, Grafiken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42727811" name="Grafik 1" descr="Ein Bild, das Logo, Text, Schrift, Grafiken enthält.&#10;&#10;KI-generierte Inhalte können fehlerhaft sein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02658" cy="11038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D5DBB6B" w14:textId="77777777" w:rsidR="00636E79" w:rsidRDefault="00636E79" w:rsidP="003F51B0">
    <w:pPr>
      <w:pStyle w:val="Kopfzeile"/>
    </w:pPr>
  </w:p>
  <w:p w14:paraId="6FEBE14B" w14:textId="77777777" w:rsidR="00636E79" w:rsidRDefault="00636E79" w:rsidP="003F51B0">
    <w:pPr>
      <w:pStyle w:val="Kopfzeile"/>
    </w:pPr>
  </w:p>
  <w:p w14:paraId="472EE9E4" w14:textId="77777777" w:rsidR="00636E79" w:rsidRDefault="00636E79" w:rsidP="003F51B0">
    <w:pPr>
      <w:pStyle w:val="Kopfzeile"/>
    </w:pPr>
  </w:p>
  <w:p w14:paraId="6DCF9C2D" w14:textId="77777777" w:rsidR="006224C2" w:rsidRPr="0068496D" w:rsidRDefault="006224C2" w:rsidP="003F51B0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7705AB" w14:textId="77777777" w:rsidR="006444BB" w:rsidRDefault="003A2F9D" w:rsidP="003F51B0">
    <w:pPr>
      <w:pStyle w:val="Kopfzeile"/>
    </w:pPr>
    <w:r>
      <w:rPr>
        <w:noProof/>
      </w:rPr>
      <mc:AlternateContent>
        <mc:Choice Requires="wps">
          <w:drawing>
            <wp:anchor distT="0" distB="0" distL="114300" distR="114300" simplePos="0" relativeHeight="251665408" behindDoc="1" locked="0" layoutInCell="1" allowOverlap="1" wp14:anchorId="7C3F1DF8" wp14:editId="1C6DB04D">
              <wp:simplePos x="0" y="0"/>
              <wp:positionH relativeFrom="column">
                <wp:posOffset>4324350</wp:posOffset>
              </wp:positionH>
              <wp:positionV relativeFrom="page">
                <wp:posOffset>937260</wp:posOffset>
              </wp:positionV>
              <wp:extent cx="2057400" cy="2225040"/>
              <wp:effectExtent l="0" t="0" r="0" b="3810"/>
              <wp:wrapNone/>
              <wp:docPr id="1056575645" name="Textfeld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57400" cy="222504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BE611E0" w14:textId="77777777" w:rsidR="003A2F9D" w:rsidRPr="003A2F9D" w:rsidRDefault="003A2F9D" w:rsidP="002D42BE">
                          <w:pPr>
                            <w:pStyle w:val="KeinLeerraum"/>
                            <w:rPr>
                              <w:rFonts w:ascii="einfachBdP" w:hAnsi="einfachBdP"/>
                              <w:b/>
                              <w:bCs/>
                            </w:rPr>
                          </w:pPr>
                          <w:r w:rsidRPr="003A2F9D">
                            <w:rPr>
                              <w:rFonts w:ascii="einfachBdP" w:hAnsi="einfachBdP"/>
                              <w:b/>
                              <w:bCs/>
                            </w:rPr>
                            <w:t>Geschäftsstelle</w:t>
                          </w:r>
                        </w:p>
                        <w:p w14:paraId="64486C3B" w14:textId="77777777" w:rsidR="00C63371" w:rsidRPr="003A2F9D" w:rsidRDefault="003A2F9D" w:rsidP="002D42BE">
                          <w:pPr>
                            <w:pStyle w:val="KeinLeerraum"/>
                            <w:rPr>
                              <w:rFonts w:ascii="einfachBdP" w:hAnsi="einfachBdP"/>
                            </w:rPr>
                          </w:pPr>
                          <w:proofErr w:type="spellStart"/>
                          <w:r>
                            <w:rPr>
                              <w:rFonts w:ascii="einfachBdP" w:hAnsi="einfachBdP"/>
                            </w:rPr>
                            <w:t>Severinstr</w:t>
                          </w:r>
                          <w:proofErr w:type="spellEnd"/>
                          <w:r>
                            <w:rPr>
                              <w:rFonts w:ascii="einfachBdP" w:hAnsi="einfachBdP"/>
                            </w:rPr>
                            <w:t xml:space="preserve">. 5 </w:t>
                          </w:r>
                          <w:proofErr w:type="spellStart"/>
                          <w:r>
                            <w:rPr>
                              <w:rFonts w:ascii="einfachBdP" w:hAnsi="einfachBdP"/>
                            </w:rPr>
                            <w:t>Rgb</w:t>
                          </w:r>
                          <w:proofErr w:type="spellEnd"/>
                          <w:r>
                            <w:rPr>
                              <w:rFonts w:ascii="einfachBdP" w:hAnsi="einfachBdP"/>
                            </w:rPr>
                            <w:t>.</w:t>
                          </w:r>
                          <w:r w:rsidR="007773E9" w:rsidRPr="003A2F9D">
                            <w:rPr>
                              <w:rFonts w:ascii="einfachBdP" w:hAnsi="einfachBdP"/>
                            </w:rPr>
                            <w:br/>
                          </w:r>
                          <w:r>
                            <w:rPr>
                              <w:rFonts w:ascii="einfachBdP" w:hAnsi="einfachBdP"/>
                            </w:rPr>
                            <w:t>81541 München</w:t>
                          </w:r>
                        </w:p>
                        <w:p w14:paraId="496CF391" w14:textId="77777777" w:rsidR="00351D81" w:rsidRDefault="003A2F9D" w:rsidP="002D42BE">
                          <w:pPr>
                            <w:pStyle w:val="KeinLeerraum"/>
                            <w:rPr>
                              <w:rFonts w:ascii="einfachBdP" w:hAnsi="einfachBdP"/>
                            </w:rPr>
                          </w:pPr>
                          <w:r>
                            <w:rPr>
                              <w:rFonts w:ascii="einfachBdP" w:hAnsi="einfachBdP"/>
                            </w:rPr>
                            <w:t>089 692 4396</w:t>
                          </w:r>
                          <w:r w:rsidR="00C63371" w:rsidRPr="003A2F9D">
                            <w:rPr>
                              <w:rFonts w:ascii="einfachBdP" w:hAnsi="einfachBdP"/>
                            </w:rPr>
                            <w:br/>
                          </w:r>
                          <w:r w:rsidR="00351D81" w:rsidRPr="00351D81">
                            <w:rPr>
                              <w:rFonts w:ascii="einfachBdP" w:hAnsi="einfachBdP"/>
                            </w:rPr>
                            <w:t>bayern@pfadfinden.de</w:t>
                          </w:r>
                          <w:r w:rsidR="00351D81">
                            <w:rPr>
                              <w:rFonts w:ascii="einfachBdP" w:hAnsi="einfachBdP"/>
                            </w:rPr>
                            <w:br/>
                          </w:r>
                          <w:r w:rsidR="00351D81" w:rsidRPr="00351D81">
                            <w:rPr>
                              <w:rFonts w:ascii="einfachBdP" w:hAnsi="einfachBdP"/>
                            </w:rPr>
                            <w:t>www.bayern.pfadfinden.de</w:t>
                          </w:r>
                        </w:p>
                        <w:p w14:paraId="73C8DD3C" w14:textId="77777777" w:rsidR="00351D81" w:rsidRPr="003A2F9D" w:rsidRDefault="00351D81" w:rsidP="002D42BE">
                          <w:pPr>
                            <w:pStyle w:val="KeinLeerraum"/>
                            <w:rPr>
                              <w:rFonts w:ascii="einfachBdP" w:hAnsi="einfachBdP"/>
                            </w:rPr>
                          </w:pPr>
                          <w:r>
                            <w:rPr>
                              <w:rFonts w:ascii="einfachBdP" w:hAnsi="einfachBdP"/>
                            </w:rPr>
                            <w:t>Kreissparkasse München Starnberg Ebersberg</w:t>
                          </w:r>
                          <w:r>
                            <w:rPr>
                              <w:rFonts w:ascii="einfachBdP" w:hAnsi="einfachBdP"/>
                            </w:rPr>
                            <w:br/>
                            <w:t>IBAN DE29 7025 0150 0023 4781 83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54000" rIns="5400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C3F1DF8" id="_x0000_t202" coordsize="21600,21600" o:spt="202" path="m,l,21600r21600,l21600,xe">
              <v:stroke joinstyle="miter"/>
              <v:path gradientshapeok="t" o:connecttype="rect"/>
            </v:shapetype>
            <v:shape id="Textfeld 5" o:spid="_x0000_s1027" type="#_x0000_t202" style="position:absolute;margin-left:340.5pt;margin-top:73.8pt;width:162pt;height:175.2pt;z-index:-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" fillcolor="white [3201]" stroked="f" strokeweight=".5pt">
              <v:textbox inset=",1.5mm,1.5mm">
                <w:txbxContent>
                  <w:p w14:paraId="1BE611E0" w14:textId="77777777" w:rsidR="003A2F9D" w:rsidRPr="003A2F9D" w:rsidRDefault="003A2F9D" w:rsidP="002D42BE">
                    <w:pPr>
                      <w:pStyle w:val="KeinLeerraum"/>
                      <w:rPr>
                        <w:rFonts w:ascii="einfachBdP" w:hAnsi="einfachBdP"/>
                        <w:b/>
                        <w:bCs/>
                      </w:rPr>
                    </w:pPr>
                    <w:r w:rsidRPr="003A2F9D">
                      <w:rPr>
                        <w:rFonts w:ascii="einfachBdP" w:hAnsi="einfachBdP"/>
                        <w:b/>
                        <w:bCs/>
                      </w:rPr>
                      <w:t>Geschäftsstelle</w:t>
                    </w:r>
                  </w:p>
                  <w:p w14:paraId="64486C3B" w14:textId="77777777" w:rsidR="00C63371" w:rsidRPr="003A2F9D" w:rsidRDefault="003A2F9D" w:rsidP="002D42BE">
                    <w:pPr>
                      <w:pStyle w:val="KeinLeerraum"/>
                      <w:rPr>
                        <w:rFonts w:ascii="einfachBdP" w:hAnsi="einfachBdP"/>
                      </w:rPr>
                    </w:pPr>
                    <w:proofErr w:type="spellStart"/>
                    <w:r>
                      <w:rPr>
                        <w:rFonts w:ascii="einfachBdP" w:hAnsi="einfachBdP"/>
                      </w:rPr>
                      <w:t>Severinstr</w:t>
                    </w:r>
                    <w:proofErr w:type="spellEnd"/>
                    <w:r>
                      <w:rPr>
                        <w:rFonts w:ascii="einfachBdP" w:hAnsi="einfachBdP"/>
                      </w:rPr>
                      <w:t xml:space="preserve">. 5 </w:t>
                    </w:r>
                    <w:proofErr w:type="spellStart"/>
                    <w:r>
                      <w:rPr>
                        <w:rFonts w:ascii="einfachBdP" w:hAnsi="einfachBdP"/>
                      </w:rPr>
                      <w:t>Rgb</w:t>
                    </w:r>
                    <w:proofErr w:type="spellEnd"/>
                    <w:r>
                      <w:rPr>
                        <w:rFonts w:ascii="einfachBdP" w:hAnsi="einfachBdP"/>
                      </w:rPr>
                      <w:t>.</w:t>
                    </w:r>
                    <w:r w:rsidR="007773E9" w:rsidRPr="003A2F9D">
                      <w:rPr>
                        <w:rFonts w:ascii="einfachBdP" w:hAnsi="einfachBdP"/>
                      </w:rPr>
                      <w:br/>
                    </w:r>
                    <w:r>
                      <w:rPr>
                        <w:rFonts w:ascii="einfachBdP" w:hAnsi="einfachBdP"/>
                      </w:rPr>
                      <w:t>81541 München</w:t>
                    </w:r>
                  </w:p>
                  <w:p w14:paraId="496CF391" w14:textId="77777777" w:rsidR="00351D81" w:rsidRDefault="003A2F9D" w:rsidP="002D42BE">
                    <w:pPr>
                      <w:pStyle w:val="KeinLeerraum"/>
                      <w:rPr>
                        <w:rFonts w:ascii="einfachBdP" w:hAnsi="einfachBdP"/>
                      </w:rPr>
                    </w:pPr>
                    <w:r>
                      <w:rPr>
                        <w:rFonts w:ascii="einfachBdP" w:hAnsi="einfachBdP"/>
                      </w:rPr>
                      <w:t>089 692 4396</w:t>
                    </w:r>
                    <w:r w:rsidR="00C63371" w:rsidRPr="003A2F9D">
                      <w:rPr>
                        <w:rFonts w:ascii="einfachBdP" w:hAnsi="einfachBdP"/>
                      </w:rPr>
                      <w:br/>
                    </w:r>
                    <w:r w:rsidR="00351D81" w:rsidRPr="00351D81">
                      <w:rPr>
                        <w:rFonts w:ascii="einfachBdP" w:hAnsi="einfachBdP"/>
                      </w:rPr>
                      <w:t>bayern@pfadfinden.de</w:t>
                    </w:r>
                    <w:r w:rsidR="00351D81">
                      <w:rPr>
                        <w:rFonts w:ascii="einfachBdP" w:hAnsi="einfachBdP"/>
                      </w:rPr>
                      <w:br/>
                    </w:r>
                    <w:r w:rsidR="00351D81" w:rsidRPr="00351D81">
                      <w:rPr>
                        <w:rFonts w:ascii="einfachBdP" w:hAnsi="einfachBdP"/>
                      </w:rPr>
                      <w:t>www.bayern.pfadfinden.de</w:t>
                    </w:r>
                  </w:p>
                  <w:p w14:paraId="73C8DD3C" w14:textId="77777777" w:rsidR="00351D81" w:rsidRPr="003A2F9D" w:rsidRDefault="00351D81" w:rsidP="002D42BE">
                    <w:pPr>
                      <w:pStyle w:val="KeinLeerraum"/>
                      <w:rPr>
                        <w:rFonts w:ascii="einfachBdP" w:hAnsi="einfachBdP"/>
                      </w:rPr>
                    </w:pPr>
                    <w:r>
                      <w:rPr>
                        <w:rFonts w:ascii="einfachBdP" w:hAnsi="einfachBdP"/>
                      </w:rPr>
                      <w:t>Kreissparkasse München Starnberg Ebersberg</w:t>
                    </w:r>
                    <w:r>
                      <w:rPr>
                        <w:rFonts w:ascii="einfachBdP" w:hAnsi="einfachBdP"/>
                      </w:rPr>
                      <w:br/>
                      <w:t>IBAN DE29 7025 0150 0023 4781 83</w:t>
                    </w:r>
                  </w:p>
                </w:txbxContent>
              </v:textbox>
              <w10:wrap anchory="page"/>
            </v:shape>
          </w:pict>
        </mc:Fallback>
      </mc:AlternateContent>
    </w:r>
    <w:r>
      <w:rPr>
        <w:noProof/>
      </w:rPr>
      <w:drawing>
        <wp:inline distT="0" distB="0" distL="0" distR="0" wp14:anchorId="37114188" wp14:editId="2C0BC3CB">
          <wp:extent cx="2354580" cy="1081762"/>
          <wp:effectExtent l="0" t="0" r="0" b="0"/>
          <wp:docPr id="1542727811" name="Grafik 1" descr="Ein Bild, das Logo, Text, Schrift, Grafiken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42727811" name="Grafik 1" descr="Ein Bild, das Logo, Text, Schrift, Grafiken enthält.&#10;&#10;KI-generierte Inhalte können fehlerhaft sein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02658" cy="11038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321318F" w14:textId="77777777" w:rsidR="0050337F" w:rsidRDefault="0050337F" w:rsidP="003F51B0">
    <w:pPr>
      <w:pStyle w:val="Kopfzeile"/>
    </w:pPr>
  </w:p>
  <w:p w14:paraId="0B771CE2" w14:textId="77777777" w:rsidR="0050337F" w:rsidRDefault="0050337F" w:rsidP="003F51B0">
    <w:pPr>
      <w:pStyle w:val="Kopfzeile"/>
    </w:pPr>
  </w:p>
  <w:p w14:paraId="739BCD16" w14:textId="77777777" w:rsidR="0050337F" w:rsidRDefault="0050337F" w:rsidP="00344453">
    <w:pPr>
      <w:pStyle w:val="Kopfzeile"/>
      <w:tabs>
        <w:tab w:val="clear" w:pos="4536"/>
        <w:tab w:val="clear" w:pos="9072"/>
        <w:tab w:val="left" w:pos="7300"/>
        <w:tab w:val="left" w:pos="7494"/>
      </w:tabs>
    </w:pPr>
  </w:p>
  <w:p w14:paraId="3B17ADAB" w14:textId="77777777" w:rsidR="0050337F" w:rsidRDefault="0050337F" w:rsidP="003A2F9D">
    <w:pPr>
      <w:pStyle w:val="Kopfzeile"/>
      <w:tabs>
        <w:tab w:val="clear" w:pos="4536"/>
        <w:tab w:val="clear" w:pos="9072"/>
        <w:tab w:val="left" w:pos="3396"/>
        <w:tab w:val="left" w:pos="7156"/>
        <w:tab w:val="right" w:pos="8787"/>
      </w:tabs>
    </w:pPr>
  </w:p>
  <w:p w14:paraId="166E4986" w14:textId="77777777" w:rsidR="0050337F" w:rsidRDefault="0050337F" w:rsidP="003F51B0">
    <w:pPr>
      <w:pStyle w:val="Kopfzeile"/>
    </w:pPr>
    <w:r>
      <w:tab/>
    </w:r>
  </w:p>
  <w:p w14:paraId="20074956" w14:textId="77777777" w:rsidR="0050337F" w:rsidRDefault="0050337F" w:rsidP="003F51B0">
    <w:pPr>
      <w:pStyle w:val="Kopfzeile"/>
    </w:pPr>
  </w:p>
  <w:p w14:paraId="52952FCC" w14:textId="77777777" w:rsidR="002B20D6" w:rsidRDefault="002B20D6" w:rsidP="003F51B0">
    <w:pPr>
      <w:pStyle w:val="Kopfzeile"/>
    </w:pPr>
  </w:p>
  <w:p w14:paraId="405790DB" w14:textId="77777777" w:rsidR="00432798" w:rsidRDefault="00432798" w:rsidP="003F51B0">
    <w:pPr>
      <w:pStyle w:val="Kopfzeile"/>
    </w:pPr>
  </w:p>
  <w:p w14:paraId="7A5D0309" w14:textId="77777777" w:rsidR="00C63371" w:rsidRDefault="00C63371" w:rsidP="003F51B0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</w:abstractNum>
  <w:abstractNum w:abstractNumId="1" w15:restartNumberingAfterBreak="0">
    <w:nsid w:val="3BEF7911"/>
    <w:multiLevelType w:val="multilevel"/>
    <w:tmpl w:val="BF4A05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4F81198"/>
    <w:multiLevelType w:val="hybridMultilevel"/>
    <w:tmpl w:val="668EC44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B1206B"/>
    <w:multiLevelType w:val="multilevel"/>
    <w:tmpl w:val="AA1691F4"/>
    <w:lvl w:ilvl="0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num w:numId="1" w16cid:durableId="400756091">
    <w:abstractNumId w:val="1"/>
  </w:num>
  <w:num w:numId="2" w16cid:durableId="974212326">
    <w:abstractNumId w:val="3"/>
  </w:num>
  <w:num w:numId="3" w16cid:durableId="1852059762">
    <w:abstractNumId w:val="0"/>
  </w:num>
  <w:num w:numId="4" w16cid:durableId="39442779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343B"/>
    <w:rsid w:val="00025953"/>
    <w:rsid w:val="00026EC2"/>
    <w:rsid w:val="000573AE"/>
    <w:rsid w:val="000761AC"/>
    <w:rsid w:val="00083F01"/>
    <w:rsid w:val="000B3094"/>
    <w:rsid w:val="000C31E5"/>
    <w:rsid w:val="000D5B09"/>
    <w:rsid w:val="0012204E"/>
    <w:rsid w:val="00141109"/>
    <w:rsid w:val="001844F8"/>
    <w:rsid w:val="00196CE7"/>
    <w:rsid w:val="001C4B34"/>
    <w:rsid w:val="00234D07"/>
    <w:rsid w:val="00242FE4"/>
    <w:rsid w:val="002A084E"/>
    <w:rsid w:val="002B20D6"/>
    <w:rsid w:val="002D42BE"/>
    <w:rsid w:val="0031343B"/>
    <w:rsid w:val="0033000C"/>
    <w:rsid w:val="003421A1"/>
    <w:rsid w:val="003424CF"/>
    <w:rsid w:val="00344453"/>
    <w:rsid w:val="00351D81"/>
    <w:rsid w:val="00362C2E"/>
    <w:rsid w:val="003A2F9D"/>
    <w:rsid w:val="003B7A43"/>
    <w:rsid w:val="003F51B0"/>
    <w:rsid w:val="00432798"/>
    <w:rsid w:val="004A28DB"/>
    <w:rsid w:val="004C59D2"/>
    <w:rsid w:val="0050337F"/>
    <w:rsid w:val="00556D6C"/>
    <w:rsid w:val="00572690"/>
    <w:rsid w:val="005B23E9"/>
    <w:rsid w:val="005D166D"/>
    <w:rsid w:val="006224C2"/>
    <w:rsid w:val="00636DD1"/>
    <w:rsid w:val="00636E79"/>
    <w:rsid w:val="006444BB"/>
    <w:rsid w:val="00657752"/>
    <w:rsid w:val="0068496D"/>
    <w:rsid w:val="006B2F72"/>
    <w:rsid w:val="006E25D9"/>
    <w:rsid w:val="006F3033"/>
    <w:rsid w:val="00731827"/>
    <w:rsid w:val="00756397"/>
    <w:rsid w:val="007773E9"/>
    <w:rsid w:val="007B68DF"/>
    <w:rsid w:val="007E7A62"/>
    <w:rsid w:val="008131B6"/>
    <w:rsid w:val="00823149"/>
    <w:rsid w:val="00851A13"/>
    <w:rsid w:val="008F0C17"/>
    <w:rsid w:val="009065D5"/>
    <w:rsid w:val="0095590E"/>
    <w:rsid w:val="009715B4"/>
    <w:rsid w:val="009774B4"/>
    <w:rsid w:val="009B03B7"/>
    <w:rsid w:val="009C57E0"/>
    <w:rsid w:val="009E36FF"/>
    <w:rsid w:val="00A12F42"/>
    <w:rsid w:val="00A242D2"/>
    <w:rsid w:val="00A4293B"/>
    <w:rsid w:val="00A52DF7"/>
    <w:rsid w:val="00A84ADF"/>
    <w:rsid w:val="00AA23D1"/>
    <w:rsid w:val="00AD25F5"/>
    <w:rsid w:val="00AD3ED6"/>
    <w:rsid w:val="00B02CF0"/>
    <w:rsid w:val="00B23F72"/>
    <w:rsid w:val="00B70892"/>
    <w:rsid w:val="00B953AD"/>
    <w:rsid w:val="00BB1763"/>
    <w:rsid w:val="00BF08BA"/>
    <w:rsid w:val="00C2699C"/>
    <w:rsid w:val="00C37376"/>
    <w:rsid w:val="00C43527"/>
    <w:rsid w:val="00C63371"/>
    <w:rsid w:val="00C7771C"/>
    <w:rsid w:val="00C85D9F"/>
    <w:rsid w:val="00CA7FA3"/>
    <w:rsid w:val="00D2012B"/>
    <w:rsid w:val="00D36934"/>
    <w:rsid w:val="00E12703"/>
    <w:rsid w:val="00E53458"/>
    <w:rsid w:val="00E8467A"/>
    <w:rsid w:val="00E84A19"/>
    <w:rsid w:val="00EA48F2"/>
    <w:rsid w:val="00EB274B"/>
    <w:rsid w:val="00F528DD"/>
    <w:rsid w:val="00F54CD7"/>
    <w:rsid w:val="00F70F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2A2344"/>
  <w15:chartTrackingRefBased/>
  <w15:docId w15:val="{19CBF6C4-59F9-444F-9F9A-370A16333A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D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aliases w:val="einfachBdP Klassisch 11pt"/>
    <w:qFormat/>
    <w:rsid w:val="002D42BE"/>
    <w:rPr>
      <w:rFonts w:ascii="einfachBdP Klassisch" w:hAnsi="einfachBdP Klassisch"/>
      <w:color w:val="0E4278"/>
      <w:sz w:val="22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BF08BA"/>
    <w:pPr>
      <w:keepNext/>
      <w:keepLines/>
      <w:spacing w:before="360" w:after="80"/>
      <w:outlineLvl w:val="0"/>
    </w:pPr>
    <w:rPr>
      <w:rFonts w:eastAsiaTheme="majorEastAsia" w:cstheme="majorBidi"/>
      <w:b/>
      <w:sz w:val="48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3F51B0"/>
    <w:pPr>
      <w:keepNext/>
      <w:keepLines/>
      <w:spacing w:before="160" w:after="80"/>
      <w:outlineLvl w:val="1"/>
    </w:pPr>
    <w:rPr>
      <w:rFonts w:eastAsiaTheme="majorEastAsia" w:cstheme="majorBidi"/>
      <w:b/>
      <w:sz w:val="36"/>
      <w:szCs w:val="36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14110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14110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14110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14110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14110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14110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14110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BF08BA"/>
    <w:rPr>
      <w:rFonts w:ascii="einfachBdP" w:eastAsiaTheme="majorEastAsia" w:hAnsi="einfachBdP" w:cstheme="majorBidi"/>
      <w:b/>
      <w:color w:val="0E4278"/>
      <w:sz w:val="48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3F51B0"/>
    <w:rPr>
      <w:rFonts w:ascii="einfachBdP" w:eastAsiaTheme="majorEastAsia" w:hAnsi="einfachBdP" w:cstheme="majorBidi"/>
      <w:b/>
      <w:color w:val="0E4278"/>
      <w:sz w:val="36"/>
      <w:szCs w:val="36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14110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141109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141109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141109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141109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141109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141109"/>
    <w:rPr>
      <w:rFonts w:eastAsiaTheme="majorEastAsia" w:cstheme="majorBidi"/>
      <w:color w:val="272727" w:themeColor="text1" w:themeTint="D8"/>
    </w:rPr>
  </w:style>
  <w:style w:type="paragraph" w:styleId="Titel">
    <w:name w:val="Title"/>
    <w:aliases w:val="Überschrift,einfachBdP Superfett 24pt"/>
    <w:basedOn w:val="Standard"/>
    <w:next w:val="Standard"/>
    <w:link w:val="TitelZchn"/>
    <w:uiPriority w:val="10"/>
    <w:qFormat/>
    <w:rsid w:val="000761AC"/>
    <w:pPr>
      <w:spacing w:after="80" w:line="240" w:lineRule="auto"/>
      <w:contextualSpacing/>
    </w:pPr>
    <w:rPr>
      <w:rFonts w:ascii="EINFACHBDP SUPERFETT" w:eastAsiaTheme="majorEastAsia" w:hAnsi="EINFACHBDP SUPERFETT" w:cstheme="majorBidi"/>
      <w:b/>
      <w:bCs/>
      <w:spacing w:val="-10"/>
      <w:kern w:val="28"/>
      <w:sz w:val="48"/>
      <w:szCs w:val="72"/>
    </w:rPr>
  </w:style>
  <w:style w:type="character" w:customStyle="1" w:styleId="TitelZchn">
    <w:name w:val="Titel Zchn"/>
    <w:aliases w:val="Überschrift Zchn,einfachBdP Superfett 24pt Zchn"/>
    <w:basedOn w:val="Absatz-Standardschriftart"/>
    <w:link w:val="Titel"/>
    <w:uiPriority w:val="10"/>
    <w:rsid w:val="000761AC"/>
    <w:rPr>
      <w:rFonts w:ascii="EINFACHBDP SUPERFETT" w:eastAsiaTheme="majorEastAsia" w:hAnsi="EINFACHBDP SUPERFETT" w:cstheme="majorBidi"/>
      <w:b/>
      <w:bCs/>
      <w:color w:val="0E4278"/>
      <w:spacing w:val="-10"/>
      <w:kern w:val="28"/>
      <w:sz w:val="48"/>
      <w:szCs w:val="72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14110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14110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14110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141109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141109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B70892"/>
    <w:rPr>
      <w:rFonts w:ascii="Marks_beta_260406" w:hAnsi="Marks_beta_260406"/>
      <w:i w:val="0"/>
      <w:iCs/>
      <w:color w:val="0E4278"/>
      <w:sz w:val="32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14110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141109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141109"/>
    <w:rPr>
      <w:b/>
      <w:bCs/>
      <w:smallCaps/>
      <w:color w:val="0F4761" w:themeColor="accent1" w:themeShade="BF"/>
      <w:spacing w:val="5"/>
    </w:rPr>
  </w:style>
  <w:style w:type="character" w:styleId="Hervorhebung">
    <w:name w:val="Emphasis"/>
    <w:basedOn w:val="Absatz-Standardschriftart"/>
    <w:uiPriority w:val="20"/>
    <w:qFormat/>
    <w:rsid w:val="00B70892"/>
    <w:rPr>
      <w:rFonts w:ascii="Marks_beta_260406" w:hAnsi="Marks_beta_260406"/>
      <w:i w:val="0"/>
      <w:iCs/>
      <w:sz w:val="24"/>
    </w:rPr>
  </w:style>
  <w:style w:type="paragraph" w:styleId="Kopfzeile">
    <w:name w:val="header"/>
    <w:basedOn w:val="Standard"/>
    <w:link w:val="KopfzeileZchn"/>
    <w:uiPriority w:val="99"/>
    <w:unhideWhenUsed/>
    <w:rsid w:val="00B708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70892"/>
    <w:rPr>
      <w:rFonts w:ascii="einfachBdP" w:hAnsi="einfachBdP"/>
    </w:rPr>
  </w:style>
  <w:style w:type="paragraph" w:styleId="Fuzeile">
    <w:name w:val="footer"/>
    <w:basedOn w:val="Standard"/>
    <w:link w:val="FuzeileZchn"/>
    <w:uiPriority w:val="99"/>
    <w:unhideWhenUsed/>
    <w:rsid w:val="00B708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70892"/>
    <w:rPr>
      <w:rFonts w:ascii="einfachBdP" w:hAnsi="einfachBdP"/>
    </w:rPr>
  </w:style>
  <w:style w:type="character" w:styleId="Hyperlink">
    <w:name w:val="Hyperlink"/>
    <w:basedOn w:val="Absatz-Standardschriftart"/>
    <w:uiPriority w:val="99"/>
    <w:unhideWhenUsed/>
    <w:rsid w:val="0033000C"/>
    <w:rPr>
      <w:color w:val="467886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33000C"/>
    <w:rPr>
      <w:color w:val="605E5C"/>
      <w:shd w:val="clear" w:color="auto" w:fill="E1DFDD"/>
    </w:rPr>
  </w:style>
  <w:style w:type="paragraph" w:styleId="KeinLeerraum">
    <w:name w:val="No Spacing"/>
    <w:basedOn w:val="Standard"/>
    <w:uiPriority w:val="1"/>
    <w:qFormat/>
    <w:rsid w:val="002D42BE"/>
    <w:rPr>
      <w:sz w:val="18"/>
      <w:szCs w:val="18"/>
    </w:rPr>
  </w:style>
  <w:style w:type="paragraph" w:customStyle="1" w:styleId="BetreffDatumSuperfett16pt">
    <w:name w:val="Betreff / Datum Superfett 16pt."/>
    <w:basedOn w:val="Standard"/>
    <w:next w:val="Standard"/>
    <w:qFormat/>
    <w:rsid w:val="002D42BE"/>
    <w:pPr>
      <w:spacing w:before="120" w:after="120" w:line="260" w:lineRule="exact"/>
      <w:ind w:right="566"/>
    </w:pPr>
    <w:rPr>
      <w:rFonts w:ascii="EINFACHBDP SUPERFETT" w:hAnsi="EINFACHBDP SUPERFETT" w:cstheme="minorHAnsi"/>
      <w:b/>
      <w:noProof/>
      <w:kern w:val="0"/>
      <w:sz w:val="28"/>
      <w:szCs w:val="18"/>
      <w14:ligatures w14:val="none"/>
    </w:rPr>
  </w:style>
  <w:style w:type="character" w:customStyle="1" w:styleId="TextkrperZchn">
    <w:name w:val="Textkörper Zchn"/>
    <w:basedOn w:val="Absatz-Standardschriftart"/>
    <w:link w:val="Textkrper"/>
    <w:qFormat/>
    <w:rsid w:val="0031343B"/>
    <w:rPr>
      <w:rFonts w:ascii="BdP AvantGardeCond" w:eastAsia="Times New Roman" w:hAnsi="BdP AvantGardeCond" w:cs="BdP AvantGardeCond"/>
      <w:szCs w:val="20"/>
      <w:lang w:eastAsia="ar-SA"/>
    </w:rPr>
  </w:style>
  <w:style w:type="paragraph" w:styleId="Textkrper">
    <w:name w:val="Body Text"/>
    <w:basedOn w:val="Standard"/>
    <w:link w:val="TextkrperZchn"/>
    <w:rsid w:val="0031343B"/>
    <w:pPr>
      <w:suppressAutoHyphens/>
      <w:spacing w:after="0" w:line="240" w:lineRule="auto"/>
    </w:pPr>
    <w:rPr>
      <w:rFonts w:ascii="BdP AvantGardeCond" w:eastAsia="Times New Roman" w:hAnsi="BdP AvantGardeCond" w:cs="BdP AvantGardeCond"/>
      <w:color w:val="auto"/>
      <w:sz w:val="24"/>
      <w:szCs w:val="20"/>
      <w:lang w:eastAsia="ar-SA"/>
    </w:rPr>
  </w:style>
  <w:style w:type="character" w:customStyle="1" w:styleId="TextkrperZchn1">
    <w:name w:val="Textkörper Zchn1"/>
    <w:basedOn w:val="Absatz-Standardschriftart"/>
    <w:uiPriority w:val="99"/>
    <w:semiHidden/>
    <w:rsid w:val="0031343B"/>
    <w:rPr>
      <w:rFonts w:ascii="einfachBdP Klassisch" w:hAnsi="einfachBdP Klassisch"/>
      <w:color w:val="0E4278"/>
      <w:sz w:val="22"/>
    </w:rPr>
  </w:style>
  <w:style w:type="paragraph" w:customStyle="1" w:styleId="Brieftext">
    <w:name w:val="Brieftext"/>
    <w:qFormat/>
    <w:rsid w:val="0031343B"/>
    <w:pPr>
      <w:suppressAutoHyphens/>
      <w:spacing w:after="0" w:line="280" w:lineRule="atLeast"/>
    </w:pPr>
    <w:rPr>
      <w:rFonts w:ascii="BdP AvantGarde" w:eastAsia="Times New Roman" w:hAnsi="BdP AvantGarde" w:cs="BdP AvantGarde"/>
      <w:kern w:val="0"/>
      <w:sz w:val="22"/>
      <w:szCs w:val="20"/>
      <w:lang w:eastAsia="ar-SA"/>
      <w14:ligatures w14:val="none"/>
    </w:rPr>
  </w:style>
  <w:style w:type="paragraph" w:styleId="Textkrper-Zeileneinzug">
    <w:name w:val="Body Text Indent"/>
    <w:basedOn w:val="Standard"/>
    <w:link w:val="Textkrper-ZeileneinzugZchn"/>
    <w:rsid w:val="0031343B"/>
    <w:pPr>
      <w:suppressAutoHyphens/>
      <w:spacing w:after="0" w:line="240" w:lineRule="auto"/>
      <w:ind w:left="1985"/>
    </w:pPr>
    <w:rPr>
      <w:rFonts w:ascii="Arial" w:eastAsia="Times New Roman" w:hAnsi="Arial" w:cs="Arial"/>
      <w:color w:val="auto"/>
      <w:kern w:val="0"/>
      <w:sz w:val="20"/>
      <w:szCs w:val="20"/>
      <w:lang w:eastAsia="ar-SA"/>
      <w14:ligatures w14:val="none"/>
    </w:rPr>
  </w:style>
  <w:style w:type="character" w:customStyle="1" w:styleId="Textkrper-ZeileneinzugZchn">
    <w:name w:val="Textkörper-Zeileneinzug Zchn"/>
    <w:basedOn w:val="Absatz-Standardschriftart"/>
    <w:link w:val="Textkrper-Zeileneinzug"/>
    <w:rsid w:val="0031343B"/>
    <w:rPr>
      <w:rFonts w:ascii="Arial" w:eastAsia="Times New Roman" w:hAnsi="Arial" w:cs="Arial"/>
      <w:kern w:val="0"/>
      <w:sz w:val="20"/>
      <w:szCs w:val="20"/>
      <w:lang w:eastAsia="ar-SA"/>
      <w14:ligatures w14:val="none"/>
    </w:rPr>
  </w:style>
  <w:style w:type="paragraph" w:customStyle="1" w:styleId="BdPText">
    <w:name w:val="BdP Text"/>
    <w:rsid w:val="00EA48F2"/>
    <w:pPr>
      <w:suppressAutoHyphens/>
      <w:spacing w:after="120" w:line="280" w:lineRule="exact"/>
    </w:pPr>
    <w:rPr>
      <w:rFonts w:ascii="BdP AvantGarde" w:eastAsia="Times New Roman" w:hAnsi="BdP AvantGarde" w:cs="BdP AvantGarde"/>
      <w:kern w:val="0"/>
      <w:sz w:val="20"/>
      <w:szCs w:val="20"/>
      <w:lang w:eastAsia="ar-SA"/>
      <w14:ligatures w14:val="none"/>
    </w:rPr>
  </w:style>
  <w:style w:type="paragraph" w:customStyle="1" w:styleId="Textkrper-Einzug21">
    <w:name w:val="Textkörper-Einzug 21"/>
    <w:basedOn w:val="Standard"/>
    <w:rsid w:val="00EA48F2"/>
    <w:pPr>
      <w:suppressAutoHyphens/>
      <w:spacing w:after="0" w:line="240" w:lineRule="auto"/>
      <w:ind w:left="708"/>
    </w:pPr>
    <w:rPr>
      <w:rFonts w:ascii="BdP AvantGarde" w:eastAsia="Times New Roman" w:hAnsi="BdP AvantGarde" w:cs="BdP AvantGarde"/>
      <w:color w:val="auto"/>
      <w:kern w:val="0"/>
      <w:szCs w:val="20"/>
      <w:lang w:eastAsia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abrieleGro&#223;mann\Nextcloud\B&#252;ro\Verwaltung\Schriftverkehr\Vorlagen%20CDesign\2026\BdP%20LV%20Bayern%20Berichtsvorlage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BC6075ED51BBA4CBA6A6AA72A2E420B" ma:contentTypeVersion="11" ma:contentTypeDescription="Ein neues Dokument erstellen." ma:contentTypeScope="" ma:versionID="e2e504b75ffc6cc45746c52f2213107f">
  <xsd:schema xmlns:xsd="http://www.w3.org/2001/XMLSchema" xmlns:xs="http://www.w3.org/2001/XMLSchema" xmlns:p="http://schemas.microsoft.com/office/2006/metadata/properties" xmlns:ns2="261129bb-6e8d-4d9f-b746-59a70307f920" xmlns:ns3="ad193ba7-9310-4f11-9c95-a15d35053563" targetNamespace="http://schemas.microsoft.com/office/2006/metadata/properties" ma:root="true" ma:fieldsID="bd85c4359e9ec4f6cb1d9f2bcf167b60" ns2:_="" ns3:_="">
    <xsd:import namespace="261129bb-6e8d-4d9f-b746-59a70307f920"/>
    <xsd:import namespace="ad193ba7-9310-4f11-9c95-a15d3505356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1129bb-6e8d-4d9f-b746-59a70307f92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Bildmarkierungen" ma:readOnly="false" ma:fieldId="{5cf76f15-5ced-4ddc-b409-7134ff3c332f}" ma:taxonomyMulti="true" ma:sspId="660cfb09-30cc-44f0-a98a-89992ce3b4e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d193ba7-9310-4f11-9c95-a15d35053563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4c9ff1f9-de46-4b4d-8643-6a9523f53163}" ma:internalName="TaxCatchAll" ma:showField="CatchAllData" ma:web="ad193ba7-9310-4f11-9c95-a15d3505356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61129bb-6e8d-4d9f-b746-59a70307f920">
      <Terms xmlns="http://schemas.microsoft.com/office/infopath/2007/PartnerControls"/>
    </lcf76f155ced4ddcb4097134ff3c332f>
    <TaxCatchAll xmlns="ad193ba7-9310-4f11-9c95-a15d35053563" xsi:nil="true"/>
  </documentManagement>
</p:properties>
</file>

<file path=customXml/itemProps1.xml><?xml version="1.0" encoding="utf-8"?>
<ds:datastoreItem xmlns:ds="http://schemas.openxmlformats.org/officeDocument/2006/customXml" ds:itemID="{CB389C10-8AC0-4C33-AAB2-80A7654ADB4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D9104BD-3DE9-4805-B891-FEFEF6133D8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61129bb-6e8d-4d9f-b746-59a70307f920"/>
    <ds:schemaRef ds:uri="ad193ba7-9310-4f11-9c95-a15d3505356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C164EF9-073F-40DF-94D0-85554EA72E54}">
  <ds:schemaRefs>
    <ds:schemaRef ds:uri="http://schemas.microsoft.com/office/2006/metadata/properties"/>
    <ds:schemaRef ds:uri="http://schemas.microsoft.com/office/infopath/2007/PartnerControls"/>
    <ds:schemaRef ds:uri="261129bb-6e8d-4d9f-b746-59a70307f920"/>
    <ds:schemaRef ds:uri="ad193ba7-9310-4f11-9c95-a15d3505356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BdP LV Bayern Berichtsvorlage</Template>
  <TotalTime>0</TotalTime>
  <Pages>2</Pages>
  <Words>457</Words>
  <Characters>2882</Characters>
  <Application>Microsoft Office Word</Application>
  <DocSecurity>0</DocSecurity>
  <Lines>24</Lines>
  <Paragraphs>6</Paragraphs>
  <ScaleCrop>false</ScaleCrop>
  <Company/>
  <LinksUpToDate>false</LinksUpToDate>
  <CharactersWithSpaces>3333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Großmann</dc:creator>
  <cp:keywords/>
  <dc:description/>
  <cp:lastModifiedBy>Gabriele Großmann</cp:lastModifiedBy>
  <cp:revision>2</cp:revision>
  <dcterms:created xsi:type="dcterms:W3CDTF">2026-06-19T09:31:00Z</dcterms:created>
  <dcterms:modified xsi:type="dcterms:W3CDTF">2026-06-19T09:31:00Z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0x0101000BC6075ED51BBA4CBA6A6AA72A2E420B</vt:lpwstr>
  </property>
  <property fmtid="{D5CDD505-2E9C-101B-9397-08002B2CF9AE}" pid="3" name="MediaServiceImageTags">
    <vt:lpwstr/>
  </property>
</Properties>
</file>