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DB85D6" w14:textId="24FE23C7" w:rsidR="002D42BE" w:rsidRPr="002D42BE" w:rsidRDefault="0031343B" w:rsidP="002D42BE">
      <w:pPr>
        <w:pStyle w:val="Titel"/>
      </w:pPr>
      <w:r>
        <w:t>Würdigung der ehrenamtlichen Tätigkeit als aktives Mitglied und engagierte Jugendgruppenleiter</w:t>
      </w:r>
      <w:r w:rsidR="000B3442">
        <w:t>in</w:t>
      </w:r>
    </w:p>
    <w:p w14:paraId="35C13C4F" w14:textId="605D2161" w:rsidR="000B3442" w:rsidRPr="000B3442" w:rsidRDefault="000B3442" w:rsidP="000B3442">
      <w:pPr>
        <w:pStyle w:val="Textkrper"/>
        <w:spacing w:after="160" w:line="312" w:lineRule="auto"/>
        <w:rPr>
          <w:rFonts w:ascii="einfachBdP Klassisch" w:eastAsiaTheme="minorHAnsi" w:hAnsi="einfachBdP Klassisch" w:cstheme="minorBidi"/>
          <w:color w:val="0E4278"/>
          <w:sz w:val="22"/>
          <w:szCs w:val="24"/>
          <w:lang w:eastAsia="en-US"/>
        </w:rPr>
      </w:pPr>
      <w:r w:rsidRPr="000B3442">
        <w:rPr>
          <w:rFonts w:ascii="einfachBdP Klassisch" w:eastAsiaTheme="minorHAnsi" w:hAnsi="einfachBdP Klassisch" w:cstheme="minorBidi"/>
          <w:color w:val="0E4278"/>
          <w:sz w:val="22"/>
          <w:szCs w:val="24"/>
          <w:lang w:eastAsia="en-US"/>
        </w:rPr>
        <w:t>Frau Anna Müller, geb. am 01.01.1900, ist seit 20xx ein äußerst aktives Mitglied im Bund der Pfadfinder</w:t>
      </w:r>
      <w:r>
        <w:rPr>
          <w:rFonts w:ascii="einfachBdP Klassisch" w:eastAsiaTheme="minorHAnsi" w:hAnsi="einfachBdP Klassisch" w:cstheme="minorBidi"/>
          <w:color w:val="0E4278"/>
          <w:sz w:val="22"/>
          <w:szCs w:val="24"/>
          <w:lang w:eastAsia="en-US"/>
        </w:rPr>
        <w:t>*</w:t>
      </w:r>
      <w:r w:rsidRPr="000B3442">
        <w:rPr>
          <w:rFonts w:ascii="einfachBdP Klassisch" w:eastAsiaTheme="minorHAnsi" w:hAnsi="einfachBdP Klassisch" w:cstheme="minorBidi"/>
          <w:color w:val="0E4278"/>
          <w:sz w:val="22"/>
          <w:szCs w:val="24"/>
          <w:lang w:eastAsia="en-US"/>
        </w:rPr>
        <w:t>innen (BdP). Der BdP ist der international anerkannte interkonfessionelle Pfadfinder</w:t>
      </w:r>
      <w:r>
        <w:rPr>
          <w:rFonts w:ascii="einfachBdP Klassisch" w:eastAsiaTheme="minorHAnsi" w:hAnsi="einfachBdP Klassisch" w:cstheme="minorBidi"/>
          <w:color w:val="0E4278"/>
          <w:sz w:val="22"/>
          <w:szCs w:val="24"/>
          <w:lang w:eastAsia="en-US"/>
        </w:rPr>
        <w:t>*</w:t>
      </w:r>
      <w:proofErr w:type="spellStart"/>
      <w:r>
        <w:rPr>
          <w:rFonts w:ascii="einfachBdP Klassisch" w:eastAsiaTheme="minorHAnsi" w:hAnsi="einfachBdP Klassisch" w:cstheme="minorBidi"/>
          <w:color w:val="0E4278"/>
          <w:sz w:val="22"/>
          <w:szCs w:val="24"/>
          <w:lang w:eastAsia="en-US"/>
        </w:rPr>
        <w:t>i</w:t>
      </w:r>
      <w:r w:rsidRPr="000B3442">
        <w:rPr>
          <w:rFonts w:ascii="einfachBdP Klassisch" w:eastAsiaTheme="minorHAnsi" w:hAnsi="einfachBdP Klassisch" w:cstheme="minorBidi"/>
          <w:color w:val="0E4278"/>
          <w:sz w:val="22"/>
          <w:szCs w:val="24"/>
          <w:lang w:eastAsia="en-US"/>
        </w:rPr>
        <w:t>nnenbund</w:t>
      </w:r>
      <w:proofErr w:type="spellEnd"/>
      <w:r w:rsidRPr="000B3442">
        <w:rPr>
          <w:rFonts w:ascii="einfachBdP Klassisch" w:eastAsiaTheme="minorHAnsi" w:hAnsi="einfachBdP Klassisch" w:cstheme="minorBidi"/>
          <w:color w:val="0E4278"/>
          <w:sz w:val="22"/>
          <w:szCs w:val="24"/>
          <w:lang w:eastAsia="en-US"/>
        </w:rPr>
        <w:t xml:space="preserve"> in Deutschland. Er ist politisch und weltanschaulich neutral. Er gehört den </w:t>
      </w:r>
      <w:proofErr w:type="spellStart"/>
      <w:r w:rsidRPr="000B3442">
        <w:rPr>
          <w:rFonts w:ascii="einfachBdP Klassisch" w:eastAsiaTheme="minorHAnsi" w:hAnsi="einfachBdP Klassisch" w:cstheme="minorBidi"/>
          <w:color w:val="0E4278"/>
          <w:sz w:val="22"/>
          <w:szCs w:val="24"/>
          <w:lang w:eastAsia="en-US"/>
        </w:rPr>
        <w:t>pfadfinderischen</w:t>
      </w:r>
      <w:proofErr w:type="spellEnd"/>
      <w:r w:rsidRPr="000B3442">
        <w:rPr>
          <w:rFonts w:ascii="einfachBdP Klassisch" w:eastAsiaTheme="minorHAnsi" w:hAnsi="einfachBdP Klassisch" w:cstheme="minorBidi"/>
          <w:color w:val="0E4278"/>
          <w:sz w:val="22"/>
          <w:szCs w:val="24"/>
          <w:lang w:eastAsia="en-US"/>
        </w:rPr>
        <w:t xml:space="preserve"> Weltverbänden an, der größten internationalen Jugendbewegung. Der BdP ist Mitglied in den Jugendringen auf Bundes- und Landesebene und ist als gemeinnützig und förderungswürdig anerkannt.</w:t>
      </w:r>
    </w:p>
    <w:p w14:paraId="51336203" w14:textId="77777777" w:rsidR="000B3442" w:rsidRPr="006451FE" w:rsidRDefault="000B3442" w:rsidP="000B3442">
      <w:r w:rsidRPr="000B3442">
        <w:t xml:space="preserve">Seit vielen Jahren ist Anna Müller in ihrer Ortsgruppe ehrenamtlich aktiv. 20xx gründete sie eine neue Kindergruppe, die sie bis heute betreut. Als Leiterin der Meute (Kindergruppe für 6-11jährige) bzw. Sippe (Kinder/Jugendgruppe für 11-16jährige) ist ihre Hauptaufgabe u.a. das Planen, Organisieren und Durchführen von Gruppenaktivitäten und Aktionen, wie wöchentliche Gruppenstunden, Lager und Fahrten ins In- und Ausland, ebenso die inhaltliche Umsetzung der stufenspezifischen Pfadfinderpädagogik. </w:t>
      </w:r>
    </w:p>
    <w:p w14:paraId="3B43F996" w14:textId="77777777" w:rsidR="000B3442" w:rsidRPr="000B3442" w:rsidRDefault="000B3442" w:rsidP="000B3442">
      <w:pPr>
        <w:pStyle w:val="Textkrper"/>
        <w:spacing w:after="160" w:line="312" w:lineRule="auto"/>
        <w:rPr>
          <w:rFonts w:ascii="einfachBdP Klassisch" w:eastAsiaTheme="minorHAnsi" w:hAnsi="einfachBdP Klassisch" w:cstheme="minorBidi"/>
          <w:color w:val="0E4278"/>
          <w:sz w:val="22"/>
          <w:szCs w:val="24"/>
          <w:lang w:eastAsia="en-US"/>
        </w:rPr>
      </w:pPr>
      <w:r w:rsidRPr="000B3442">
        <w:rPr>
          <w:rFonts w:ascii="einfachBdP Klassisch" w:eastAsiaTheme="minorHAnsi" w:hAnsi="einfachBdP Klassisch" w:cstheme="minorBidi"/>
          <w:color w:val="0E4278"/>
          <w:sz w:val="22"/>
          <w:szCs w:val="24"/>
          <w:lang w:eastAsia="en-US"/>
        </w:rPr>
        <w:t xml:space="preserve">Um ihrer Führungsposition innerhalb ihrer Jugendgruppe gerecht zu werden, hat sich Anna Müller in einem verbandsinternen 9tägigen Seminar fortgebildet. Sie hat mit großem Erfolg im Jahr 20xx den Kurs für </w:t>
      </w:r>
      <w:proofErr w:type="spellStart"/>
      <w:r w:rsidRPr="000B3442">
        <w:rPr>
          <w:rFonts w:ascii="einfachBdP Klassisch" w:eastAsiaTheme="minorHAnsi" w:hAnsi="einfachBdP Klassisch" w:cstheme="minorBidi"/>
          <w:color w:val="0E4278"/>
          <w:sz w:val="22"/>
          <w:szCs w:val="24"/>
          <w:lang w:eastAsia="en-US"/>
        </w:rPr>
        <w:t>Meutenführungen</w:t>
      </w:r>
      <w:proofErr w:type="spellEnd"/>
      <w:r w:rsidRPr="000B3442">
        <w:rPr>
          <w:rFonts w:ascii="einfachBdP Klassisch" w:eastAsiaTheme="minorHAnsi" w:hAnsi="einfachBdP Klassisch" w:cstheme="minorBidi"/>
          <w:color w:val="0E4278"/>
          <w:sz w:val="22"/>
          <w:szCs w:val="24"/>
          <w:lang w:eastAsia="en-US"/>
        </w:rPr>
        <w:t xml:space="preserve"> besucht. </w:t>
      </w:r>
    </w:p>
    <w:p w14:paraId="39CAC9EE" w14:textId="77777777" w:rsidR="000B3442" w:rsidRPr="000B3442" w:rsidRDefault="000B3442" w:rsidP="000B3442">
      <w:r w:rsidRPr="000B3442">
        <w:t xml:space="preserve">Innerhalb der Ortsgruppe Island in München engagiert sich Anna Müller in der Altersstufe der Ranger und Rover (Jugendliche und junge Erwachsene von 16-25 Jahren). Ranger und Rover gestalten ihre Gruppenaktivitäten selbständig und bringen sich mit ihren Fähigkeiten in die Ortsgruppe ein: bei Gruppenleitung, Fahrtenorganisation, Kassenverwaltung oder Lagertechnik. </w:t>
      </w:r>
    </w:p>
    <w:p w14:paraId="33B19284" w14:textId="77777777" w:rsidR="000B3442" w:rsidRPr="000B3442" w:rsidRDefault="000B3442" w:rsidP="000B3442">
      <w:r w:rsidRPr="000B3442">
        <w:t>Wir kennen Anna Müller als sehr engagiert und sozial kompetent, die die Ihr übertragenen Aufgaben stets zur vollsten Zufriedenheit des Verbandes erledigt. Wir hoffen sehr, dass Anna Müller uns auch weiterhin mit ihrem Wissen und ihrer Erfahrung tatkräftig unterstützen wird.</w:t>
      </w:r>
    </w:p>
    <w:p w14:paraId="3E4EB0BD" w14:textId="77777777" w:rsidR="000B3442" w:rsidRPr="000B3442" w:rsidRDefault="000B3442" w:rsidP="000B3442">
      <w:pPr>
        <w:spacing w:line="240" w:lineRule="atLeast"/>
        <w:ind w:left="1985"/>
      </w:pPr>
    </w:p>
    <w:p w14:paraId="6BDF13E1" w14:textId="77777777" w:rsidR="000B3442" w:rsidRPr="000B3442" w:rsidRDefault="000B3442" w:rsidP="000B3442">
      <w:pPr>
        <w:pStyle w:val="Brieftext"/>
        <w:spacing w:line="300" w:lineRule="exact"/>
        <w:rPr>
          <w:rFonts w:ascii="einfachBdP Klassisch" w:eastAsiaTheme="minorHAnsi" w:hAnsi="einfachBdP Klassisch" w:cstheme="minorBidi"/>
          <w:color w:val="0E4278"/>
          <w:kern w:val="2"/>
          <w:szCs w:val="24"/>
          <w:lang w:eastAsia="en-US"/>
          <w14:ligatures w14:val="standardContextual"/>
        </w:rPr>
      </w:pPr>
      <w:r w:rsidRPr="000B3442">
        <w:rPr>
          <w:rFonts w:ascii="einfachBdP Klassisch" w:eastAsiaTheme="minorHAnsi" w:hAnsi="einfachBdP Klassisch" w:cstheme="minorBidi"/>
          <w:color w:val="0E4278"/>
          <w:kern w:val="2"/>
          <w:szCs w:val="24"/>
          <w:lang w:eastAsia="en-US"/>
          <w14:ligatures w14:val="standardContextual"/>
        </w:rPr>
        <w:t xml:space="preserve">München, </w:t>
      </w:r>
      <w:r w:rsidRPr="000B3442">
        <w:rPr>
          <w:rFonts w:ascii="einfachBdP Klassisch" w:eastAsiaTheme="minorHAnsi" w:hAnsi="einfachBdP Klassisch" w:cstheme="minorBidi"/>
          <w:color w:val="0E4278"/>
          <w:kern w:val="2"/>
          <w:szCs w:val="24"/>
          <w:lang w:eastAsia="en-US"/>
          <w14:ligatures w14:val="standardContextual"/>
        </w:rPr>
        <w:fldChar w:fldCharType="begin"/>
      </w:r>
      <w:r w:rsidRPr="000B3442">
        <w:rPr>
          <w:rFonts w:ascii="einfachBdP Klassisch" w:eastAsiaTheme="minorHAnsi" w:hAnsi="einfachBdP Klassisch" w:cstheme="minorBidi"/>
          <w:color w:val="0E4278"/>
          <w:kern w:val="2"/>
          <w:szCs w:val="24"/>
          <w:lang w:eastAsia="en-US"/>
          <w14:ligatures w14:val="standardContextual"/>
        </w:rPr>
        <w:instrText xml:space="preserve"> DATE \@"dd.MM.yyyy" </w:instrText>
      </w:r>
      <w:r w:rsidRPr="000B3442">
        <w:rPr>
          <w:rFonts w:ascii="einfachBdP Klassisch" w:eastAsiaTheme="minorHAnsi" w:hAnsi="einfachBdP Klassisch" w:cstheme="minorBidi"/>
          <w:color w:val="0E4278"/>
          <w:kern w:val="2"/>
          <w:szCs w:val="24"/>
          <w:lang w:eastAsia="en-US"/>
          <w14:ligatures w14:val="standardContextual"/>
        </w:rPr>
        <w:fldChar w:fldCharType="separate"/>
      </w:r>
      <w:r w:rsidRPr="000B3442">
        <w:rPr>
          <w:rFonts w:ascii="einfachBdP Klassisch" w:eastAsiaTheme="minorHAnsi" w:hAnsi="einfachBdP Klassisch" w:cstheme="minorBidi"/>
          <w:color w:val="0E4278"/>
          <w:kern w:val="2"/>
          <w:szCs w:val="24"/>
          <w:lang w:eastAsia="en-US"/>
          <w14:ligatures w14:val="standardContextual"/>
        </w:rPr>
        <w:t>19.06.2026</w:t>
      </w:r>
      <w:r w:rsidRPr="000B3442">
        <w:rPr>
          <w:rFonts w:ascii="einfachBdP Klassisch" w:eastAsiaTheme="minorHAnsi" w:hAnsi="einfachBdP Klassisch" w:cstheme="minorBidi"/>
          <w:color w:val="0E4278"/>
          <w:kern w:val="2"/>
          <w:szCs w:val="24"/>
          <w:lang w:eastAsia="en-US"/>
          <w14:ligatures w14:val="standardContextual"/>
        </w:rPr>
        <w:fldChar w:fldCharType="end"/>
      </w:r>
      <w:r w:rsidRPr="000B3442">
        <w:rPr>
          <w:rFonts w:ascii="einfachBdP Klassisch" w:eastAsiaTheme="minorHAnsi" w:hAnsi="einfachBdP Klassisch" w:cstheme="minorBidi"/>
          <w:color w:val="0E4278"/>
          <w:kern w:val="2"/>
          <w:szCs w:val="24"/>
          <w:lang w:eastAsia="en-US"/>
          <w14:ligatures w14:val="standardContextual"/>
        </w:rPr>
        <w:tab/>
      </w:r>
      <w:r w:rsidRPr="000B3442">
        <w:rPr>
          <w:rFonts w:ascii="einfachBdP Klassisch" w:eastAsiaTheme="minorHAnsi" w:hAnsi="einfachBdP Klassisch" w:cstheme="minorBidi"/>
          <w:color w:val="0E4278"/>
          <w:kern w:val="2"/>
          <w:szCs w:val="24"/>
          <w:lang w:eastAsia="en-US"/>
          <w14:ligatures w14:val="standardContextual"/>
        </w:rPr>
        <w:tab/>
      </w:r>
      <w:r w:rsidRPr="000B3442">
        <w:rPr>
          <w:rFonts w:ascii="einfachBdP Klassisch" w:eastAsiaTheme="minorHAnsi" w:hAnsi="einfachBdP Klassisch" w:cstheme="minorBidi"/>
          <w:color w:val="0E4278"/>
          <w:kern w:val="2"/>
          <w:szCs w:val="24"/>
          <w:lang w:eastAsia="en-US"/>
          <w14:ligatures w14:val="standardContextual"/>
        </w:rPr>
        <w:tab/>
      </w:r>
      <w:r w:rsidRPr="000B3442">
        <w:rPr>
          <w:rFonts w:ascii="einfachBdP Klassisch" w:eastAsiaTheme="minorHAnsi" w:hAnsi="einfachBdP Klassisch" w:cstheme="minorBidi"/>
          <w:color w:val="0E4278"/>
          <w:kern w:val="2"/>
          <w:szCs w:val="24"/>
          <w:lang w:eastAsia="en-US"/>
          <w14:ligatures w14:val="standardContextual"/>
        </w:rPr>
        <w:tab/>
      </w:r>
      <w:r w:rsidRPr="000B3442">
        <w:rPr>
          <w:rFonts w:ascii="einfachBdP Klassisch" w:eastAsiaTheme="minorHAnsi" w:hAnsi="einfachBdP Klassisch" w:cstheme="minorBidi"/>
          <w:color w:val="0E4278"/>
          <w:kern w:val="2"/>
          <w:szCs w:val="24"/>
          <w:lang w:eastAsia="en-US"/>
          <w14:ligatures w14:val="standardContextual"/>
        </w:rPr>
        <w:tab/>
        <w:t>Gabriele Großmann</w:t>
      </w:r>
    </w:p>
    <w:p w14:paraId="680A9B0B" w14:textId="77777777" w:rsidR="000B3442" w:rsidRPr="000B3442" w:rsidRDefault="000B3442" w:rsidP="000B3442">
      <w:pPr>
        <w:pStyle w:val="Brieftext"/>
        <w:spacing w:line="300" w:lineRule="exact"/>
        <w:ind w:left="4248" w:firstLine="708"/>
        <w:rPr>
          <w:rFonts w:ascii="einfachBdP Klassisch" w:eastAsiaTheme="minorHAnsi" w:hAnsi="einfachBdP Klassisch" w:cstheme="minorBidi"/>
          <w:color w:val="0E4278"/>
          <w:kern w:val="2"/>
          <w:szCs w:val="24"/>
          <w:lang w:eastAsia="en-US"/>
          <w14:ligatures w14:val="standardContextual"/>
        </w:rPr>
      </w:pPr>
      <w:r w:rsidRPr="000B3442">
        <w:rPr>
          <w:rFonts w:ascii="einfachBdP Klassisch" w:eastAsiaTheme="minorHAnsi" w:hAnsi="einfachBdP Klassisch" w:cstheme="minorBidi"/>
          <w:color w:val="0E4278"/>
          <w:kern w:val="2"/>
          <w:szCs w:val="24"/>
          <w:lang w:eastAsia="en-US"/>
          <w14:ligatures w14:val="standardContextual"/>
        </w:rPr>
        <w:t>Geschäftsführerin</w:t>
      </w:r>
    </w:p>
    <w:sectPr w:rsidR="000B3442" w:rsidRPr="000B3442" w:rsidSect="00B953AD">
      <w:headerReference w:type="default" r:id="rId10"/>
      <w:footerReference w:type="default" r:id="rId11"/>
      <w:headerReference w:type="first" r:id="rId12"/>
      <w:footerReference w:type="first" r:id="rId13"/>
      <w:pgSz w:w="11906" w:h="16838" w:code="9"/>
      <w:pgMar w:top="851" w:right="1985" w:bottom="851"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A8A38" w14:textId="77777777" w:rsidR="00662CB8" w:rsidRDefault="00662CB8" w:rsidP="003F51B0">
      <w:r>
        <w:separator/>
      </w:r>
    </w:p>
  </w:endnote>
  <w:endnote w:type="continuationSeparator" w:id="0">
    <w:p w14:paraId="4CADE863" w14:textId="77777777" w:rsidR="00662CB8" w:rsidRDefault="00662CB8" w:rsidP="003F51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embedRegular r:id="rId1" w:fontKey="{C08B4CA6-0FB1-424F-88EB-B0B1939F062E}"/>
    <w:embedBold r:id="rId2" w:fontKey="{CBDFFAE1-2F87-4653-8CA7-9C6679C554FD}"/>
    <w:embedItalic r:id="rId3" w:fontKey="{2B45DACE-8755-4696-96D8-634B5373E0FA}"/>
  </w:font>
  <w:font w:name="Arial">
    <w:panose1 w:val="020B0604020202020204"/>
    <w:charset w:val="00"/>
    <w:family w:val="swiss"/>
    <w:pitch w:val="variable"/>
    <w:sig w:usb0="E0002EFF" w:usb1="C000785B" w:usb2="00000009" w:usb3="00000000" w:csb0="000001FF" w:csb1="00000000"/>
  </w:font>
  <w:font w:name="einfachBdP Klassisch">
    <w:altName w:val="Calibri"/>
    <w:panose1 w:val="00000000000000000000"/>
    <w:charset w:val="00"/>
    <w:family w:val="auto"/>
    <w:notTrueType/>
    <w:pitch w:val="variable"/>
    <w:sig w:usb0="A00002EF" w:usb1="0000205B" w:usb2="00000010" w:usb3="00000000" w:csb0="00000001" w:csb1="00000000"/>
  </w:font>
  <w:font w:name="DengXian Light">
    <w:altName w:val="等线 Light"/>
    <w:charset w:val="86"/>
    <w:family w:val="auto"/>
    <w:pitch w:val="variable"/>
    <w:sig w:usb0="A00002BF" w:usb1="38CF7CFA" w:usb2="00000016" w:usb3="00000000" w:csb0="0004000F" w:csb1="00000000"/>
  </w:font>
  <w:font w:name="einfachBdP">
    <w:panose1 w:val="00000000000000000000"/>
    <w:charset w:val="00"/>
    <w:family w:val="modern"/>
    <w:notTrueType/>
    <w:pitch w:val="variable"/>
    <w:sig w:usb0="A00002EF" w:usb1="0000205B" w:usb2="00000010" w:usb3="00000000" w:csb0="00000001" w:csb1="00000000"/>
  </w:font>
  <w:font w:name="EINFACHBDP SUPERFETT">
    <w:altName w:val="Calibri"/>
    <w:panose1 w:val="00000000000000000000"/>
    <w:charset w:val="00"/>
    <w:family w:val="auto"/>
    <w:notTrueType/>
    <w:pitch w:val="variable"/>
    <w:sig w:usb0="A00002EF" w:usb1="0000205B" w:usb2="00000010" w:usb3="00000000" w:csb0="00000001" w:csb1="00000000"/>
  </w:font>
  <w:font w:name="Marks_beta_260406">
    <w:altName w:val="Cambria"/>
    <w:charset w:val="00"/>
    <w:family w:val="auto"/>
    <w:pitch w:val="variable"/>
    <w:sig w:usb0="80000007" w:usb1="00000040" w:usb2="00000000" w:usb3="00000000" w:csb0="00000003" w:csb1="00000000"/>
  </w:font>
  <w:font w:name="BdP AvantGardeCond">
    <w:charset w:val="01"/>
    <w:family w:val="roman"/>
    <w:pitch w:val="variable"/>
  </w:font>
  <w:font w:name="BdP AvantGarde">
    <w:altName w:val="Cambria"/>
    <w:charset w:val="01"/>
    <w:family w:val="roman"/>
    <w:pitch w:val="variable"/>
  </w:font>
  <w:font w:name="EINFACHBDP STARK">
    <w:altName w:val="Calibri"/>
    <w:panose1 w:val="00000000000000000000"/>
    <w:charset w:val="00"/>
    <w:family w:val="auto"/>
    <w:notTrueType/>
    <w:pitch w:val="variable"/>
    <w:sig w:usb0="A00002EF" w:usb1="0000205B" w:usb2="00000010" w:usb3="00000000" w:csb0="00000001" w:csb1="00000000"/>
  </w:font>
  <w:font w:name="Aptos Display">
    <w:charset w:val="00"/>
    <w:family w:val="swiss"/>
    <w:pitch w:val="variable"/>
    <w:sig w:usb0="20000287" w:usb1="00000003" w:usb2="00000000" w:usb3="00000000" w:csb0="0000019F" w:csb1="00000000"/>
    <w:embedRegular r:id="rId4" w:fontKey="{E2A5C842-2699-4806-8C2F-8FC0B75A53F6}"/>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368EF7" w14:textId="77777777" w:rsidR="008F0C17" w:rsidRDefault="003B7A43" w:rsidP="003F51B0">
    <w:pPr>
      <w:pStyle w:val="Fuzeile"/>
    </w:pPr>
    <w:r>
      <w:rPr>
        <w:noProof/>
      </w:rPr>
      <mc:AlternateContent>
        <mc:Choice Requires="wps">
          <w:drawing>
            <wp:anchor distT="0" distB="0" distL="114300" distR="114300" simplePos="0" relativeHeight="251668480" behindDoc="0" locked="0" layoutInCell="1" allowOverlap="1" wp14:anchorId="06642CEF" wp14:editId="4C1C7EF3">
              <wp:simplePos x="0" y="0"/>
              <wp:positionH relativeFrom="column">
                <wp:posOffset>5671185</wp:posOffset>
              </wp:positionH>
              <wp:positionV relativeFrom="paragraph">
                <wp:posOffset>-76907</wp:posOffset>
              </wp:positionV>
              <wp:extent cx="660593" cy="296214"/>
              <wp:effectExtent l="0" t="0" r="6350" b="8890"/>
              <wp:wrapNone/>
              <wp:docPr id="1301191554" name="Textfeld 6"/>
              <wp:cNvGraphicFramePr/>
              <a:graphic xmlns:a="http://schemas.openxmlformats.org/drawingml/2006/main">
                <a:graphicData uri="http://schemas.microsoft.com/office/word/2010/wordprocessingShape">
                  <wps:wsp>
                    <wps:cNvSpPr txBox="1"/>
                    <wps:spPr>
                      <a:xfrm>
                        <a:off x="0" y="0"/>
                        <a:ext cx="660593" cy="296214"/>
                      </a:xfrm>
                      <a:prstGeom prst="rect">
                        <a:avLst/>
                      </a:prstGeom>
                      <a:solidFill>
                        <a:schemeClr val="lt1"/>
                      </a:solidFill>
                      <a:ln w="6350">
                        <a:noFill/>
                      </a:ln>
                    </wps:spPr>
                    <wps:txbx>
                      <w:txbxContent>
                        <w:p w14:paraId="1EE5257A" w14:textId="77777777" w:rsidR="003B7A43" w:rsidRPr="002D42BE" w:rsidRDefault="003B7A43" w:rsidP="00432798">
                          <w:pPr>
                            <w:jc w:val="right"/>
                            <w:rPr>
                              <w:b/>
                              <w:bCs/>
                              <w:sz w:val="18"/>
                              <w:szCs w:val="18"/>
                            </w:rPr>
                          </w:pPr>
                          <w:r w:rsidRPr="002D42BE">
                            <w:rPr>
                              <w:b/>
                              <w:bCs/>
                              <w:sz w:val="18"/>
                              <w:szCs w:val="18"/>
                            </w:rPr>
                            <w:fldChar w:fldCharType="begin"/>
                          </w:r>
                          <w:r w:rsidRPr="002D42BE">
                            <w:rPr>
                              <w:b/>
                              <w:bCs/>
                              <w:sz w:val="18"/>
                              <w:szCs w:val="18"/>
                            </w:rPr>
                            <w:instrText>PAGE  \* Arabic  \* MERGEFORMAT</w:instrText>
                          </w:r>
                          <w:r w:rsidRPr="002D42BE">
                            <w:rPr>
                              <w:b/>
                              <w:bCs/>
                              <w:sz w:val="18"/>
                              <w:szCs w:val="18"/>
                            </w:rPr>
                            <w:fldChar w:fldCharType="separate"/>
                          </w:r>
                          <w:r w:rsidRPr="002D42BE">
                            <w:rPr>
                              <w:b/>
                              <w:bCs/>
                              <w:sz w:val="18"/>
                              <w:szCs w:val="18"/>
                            </w:rPr>
                            <w:t>1</w:t>
                          </w:r>
                          <w:r w:rsidRPr="002D42BE">
                            <w:rPr>
                              <w:b/>
                              <w:bCs/>
                              <w:sz w:val="18"/>
                              <w:szCs w:val="18"/>
                            </w:rPr>
                            <w:fldChar w:fldCharType="end"/>
                          </w:r>
                          <w:r w:rsidRPr="002D42BE">
                            <w:rPr>
                              <w:b/>
                              <w:bCs/>
                              <w:sz w:val="18"/>
                              <w:szCs w:val="18"/>
                            </w:rPr>
                            <w:t xml:space="preserve"> / </w:t>
                          </w:r>
                          <w:r w:rsidRPr="002D42BE">
                            <w:rPr>
                              <w:b/>
                              <w:bCs/>
                              <w:sz w:val="18"/>
                              <w:szCs w:val="18"/>
                            </w:rPr>
                            <w:fldChar w:fldCharType="begin"/>
                          </w:r>
                          <w:r w:rsidRPr="002D42BE">
                            <w:rPr>
                              <w:b/>
                              <w:bCs/>
                              <w:sz w:val="18"/>
                              <w:szCs w:val="18"/>
                            </w:rPr>
                            <w:instrText>NUMPAGES  \* Arabic  \* MERGEFORMAT</w:instrText>
                          </w:r>
                          <w:r w:rsidRPr="002D42BE">
                            <w:rPr>
                              <w:b/>
                              <w:bCs/>
                              <w:sz w:val="18"/>
                              <w:szCs w:val="18"/>
                            </w:rPr>
                            <w:fldChar w:fldCharType="separate"/>
                          </w:r>
                          <w:r w:rsidRPr="002D42BE">
                            <w:rPr>
                              <w:b/>
                              <w:bCs/>
                              <w:sz w:val="18"/>
                              <w:szCs w:val="18"/>
                            </w:rPr>
                            <w:t>2</w:t>
                          </w:r>
                          <w:r w:rsidRPr="002D42BE">
                            <w:rPr>
                              <w:b/>
                              <w:bCs/>
                              <w:sz w:val="18"/>
                              <w:szCs w:val="18"/>
                            </w:rPr>
                            <w:fldChar w:fldCharType="end"/>
                          </w:r>
                        </w:p>
                      </w:txbxContent>
                    </wps:txbx>
                    <wps:bodyPr rot="0" spcFirstLastPara="0" vertOverflow="overflow" horzOverflow="overflow" vert="horz" wrap="square" lIns="91440" tIns="45720" rIns="54000" bIns="54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642CEF" id="_x0000_t202" coordsize="21600,21600" o:spt="202" path="m,l,21600r21600,l21600,xe">
              <v:stroke joinstyle="miter"/>
              <v:path gradientshapeok="t" o:connecttype="rect"/>
            </v:shapetype>
            <v:shape id="Textfeld 6" o:spid="_x0000_s1026" type="#_x0000_t202" style="position:absolute;margin-left:446.55pt;margin-top:-6.05pt;width:52pt;height:23.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" fillcolor="white [3201]" stroked="f" strokeweight=".5pt">
              <v:textbox inset=",,1.5mm,1.5mm">
                <w:txbxContent>
                  <w:p w14:paraId="1EE5257A" w14:textId="77777777" w:rsidR="003B7A43" w:rsidRPr="002D42BE" w:rsidRDefault="003B7A43" w:rsidP="00432798">
                    <w:pPr>
                      <w:jc w:val="right"/>
                      <w:rPr>
                        <w:b/>
                        <w:bCs/>
                        <w:sz w:val="18"/>
                        <w:szCs w:val="18"/>
                      </w:rPr>
                    </w:pPr>
                    <w:r w:rsidRPr="002D42BE">
                      <w:rPr>
                        <w:b/>
                        <w:bCs/>
                        <w:sz w:val="18"/>
                        <w:szCs w:val="18"/>
                      </w:rPr>
                      <w:fldChar w:fldCharType="begin"/>
                    </w:r>
                    <w:r w:rsidRPr="002D42BE">
                      <w:rPr>
                        <w:b/>
                        <w:bCs/>
                        <w:sz w:val="18"/>
                        <w:szCs w:val="18"/>
                      </w:rPr>
                      <w:instrText>PAGE  \* Arabic  \* MERGEFORMAT</w:instrText>
                    </w:r>
                    <w:r w:rsidRPr="002D42BE">
                      <w:rPr>
                        <w:b/>
                        <w:bCs/>
                        <w:sz w:val="18"/>
                        <w:szCs w:val="18"/>
                      </w:rPr>
                      <w:fldChar w:fldCharType="separate"/>
                    </w:r>
                    <w:r w:rsidRPr="002D42BE">
                      <w:rPr>
                        <w:b/>
                        <w:bCs/>
                        <w:sz w:val="18"/>
                        <w:szCs w:val="18"/>
                      </w:rPr>
                      <w:t>1</w:t>
                    </w:r>
                    <w:r w:rsidRPr="002D42BE">
                      <w:rPr>
                        <w:b/>
                        <w:bCs/>
                        <w:sz w:val="18"/>
                        <w:szCs w:val="18"/>
                      </w:rPr>
                      <w:fldChar w:fldCharType="end"/>
                    </w:r>
                    <w:r w:rsidRPr="002D42BE">
                      <w:rPr>
                        <w:b/>
                        <w:bCs/>
                        <w:sz w:val="18"/>
                        <w:szCs w:val="18"/>
                      </w:rPr>
                      <w:t xml:space="preserve"> / </w:t>
                    </w:r>
                    <w:r w:rsidRPr="002D42BE">
                      <w:rPr>
                        <w:b/>
                        <w:bCs/>
                        <w:sz w:val="18"/>
                        <w:szCs w:val="18"/>
                      </w:rPr>
                      <w:fldChar w:fldCharType="begin"/>
                    </w:r>
                    <w:r w:rsidRPr="002D42BE">
                      <w:rPr>
                        <w:b/>
                        <w:bCs/>
                        <w:sz w:val="18"/>
                        <w:szCs w:val="18"/>
                      </w:rPr>
                      <w:instrText>NUMPAGES  \* Arabic  \* MERGEFORMAT</w:instrText>
                    </w:r>
                    <w:r w:rsidRPr="002D42BE">
                      <w:rPr>
                        <w:b/>
                        <w:bCs/>
                        <w:sz w:val="18"/>
                        <w:szCs w:val="18"/>
                      </w:rPr>
                      <w:fldChar w:fldCharType="separate"/>
                    </w:r>
                    <w:r w:rsidRPr="002D42BE">
                      <w:rPr>
                        <w:b/>
                        <w:bCs/>
                        <w:sz w:val="18"/>
                        <w:szCs w:val="18"/>
                      </w:rPr>
                      <w:t>2</w:t>
                    </w:r>
                    <w:r w:rsidRPr="002D42BE">
                      <w:rPr>
                        <w:b/>
                        <w:bCs/>
                        <w:sz w:val="18"/>
                        <w:szCs w:val="18"/>
                      </w:rPr>
                      <w:fldChar w:fldCharType="end"/>
                    </w:r>
                  </w:p>
                </w:txbxContent>
              </v:textbox>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986ED0" w14:textId="77777777" w:rsidR="00C63371" w:rsidRDefault="00362C2E" w:rsidP="003F51B0">
    <w:pPr>
      <w:pStyle w:val="Fuzeile"/>
    </w:pPr>
    <w:r>
      <w:rPr>
        <w:noProof/>
      </w:rPr>
      <mc:AlternateContent>
        <mc:Choice Requires="wps">
          <w:drawing>
            <wp:anchor distT="0" distB="0" distL="114300" distR="114300" simplePos="0" relativeHeight="251666432" behindDoc="0" locked="0" layoutInCell="1" allowOverlap="1" wp14:anchorId="5A62FDDD" wp14:editId="22B1ED31">
              <wp:simplePos x="0" y="0"/>
              <wp:positionH relativeFrom="rightMargin">
                <wp:posOffset>101600</wp:posOffset>
              </wp:positionH>
              <wp:positionV relativeFrom="paragraph">
                <wp:posOffset>-102163</wp:posOffset>
              </wp:positionV>
              <wp:extent cx="612913" cy="328378"/>
              <wp:effectExtent l="0" t="0" r="0" b="0"/>
              <wp:wrapNone/>
              <wp:docPr id="1951712450" name="Textfeld 6"/>
              <wp:cNvGraphicFramePr/>
              <a:graphic xmlns:a="http://schemas.openxmlformats.org/drawingml/2006/main">
                <a:graphicData uri="http://schemas.microsoft.com/office/word/2010/wordprocessingShape">
                  <wps:wsp>
                    <wps:cNvSpPr txBox="1"/>
                    <wps:spPr>
                      <a:xfrm>
                        <a:off x="0" y="0"/>
                        <a:ext cx="612913" cy="328378"/>
                      </a:xfrm>
                      <a:prstGeom prst="rect">
                        <a:avLst/>
                      </a:prstGeom>
                      <a:solidFill>
                        <a:schemeClr val="lt1"/>
                      </a:solidFill>
                      <a:ln w="6350">
                        <a:noFill/>
                      </a:ln>
                    </wps:spPr>
                    <wps:txbx>
                      <w:txbxContent>
                        <w:p w14:paraId="4C68DF13" w14:textId="77777777" w:rsidR="00362C2E" w:rsidRPr="002D42BE" w:rsidRDefault="003B7A43" w:rsidP="00432798">
                          <w:pPr>
                            <w:jc w:val="right"/>
                            <w:rPr>
                              <w:rFonts w:ascii="EINFACHBDP STARK" w:hAnsi="EINFACHBDP STARK"/>
                              <w:b/>
                              <w:bCs/>
                              <w:sz w:val="18"/>
                              <w:szCs w:val="18"/>
                            </w:rPr>
                          </w:pPr>
                          <w:r w:rsidRPr="002D42BE">
                            <w:rPr>
                              <w:rFonts w:ascii="EINFACHBDP STARK" w:hAnsi="EINFACHBDP STARK"/>
                              <w:b/>
                              <w:bCs/>
                              <w:sz w:val="18"/>
                              <w:szCs w:val="18"/>
                            </w:rPr>
                            <w:fldChar w:fldCharType="begin"/>
                          </w:r>
                          <w:r w:rsidRPr="002D42BE">
                            <w:rPr>
                              <w:rFonts w:ascii="EINFACHBDP STARK" w:hAnsi="EINFACHBDP STARK"/>
                              <w:b/>
                              <w:bCs/>
                              <w:sz w:val="18"/>
                              <w:szCs w:val="18"/>
                            </w:rPr>
                            <w:instrText>PAGE  \* Arabic  \* MERGEFORMAT</w:instrText>
                          </w:r>
                          <w:r w:rsidRPr="002D42BE">
                            <w:rPr>
                              <w:rFonts w:ascii="EINFACHBDP STARK" w:hAnsi="EINFACHBDP STARK"/>
                              <w:b/>
                              <w:bCs/>
                              <w:sz w:val="18"/>
                              <w:szCs w:val="18"/>
                            </w:rPr>
                            <w:fldChar w:fldCharType="separate"/>
                          </w:r>
                          <w:r w:rsidRPr="002D42BE">
                            <w:rPr>
                              <w:rFonts w:ascii="EINFACHBDP STARK" w:hAnsi="EINFACHBDP STARK"/>
                              <w:b/>
                              <w:bCs/>
                              <w:sz w:val="18"/>
                              <w:szCs w:val="18"/>
                            </w:rPr>
                            <w:t>1</w:t>
                          </w:r>
                          <w:r w:rsidRPr="002D42BE">
                            <w:rPr>
                              <w:rFonts w:ascii="EINFACHBDP STARK" w:hAnsi="EINFACHBDP STARK"/>
                              <w:b/>
                              <w:bCs/>
                              <w:sz w:val="18"/>
                              <w:szCs w:val="18"/>
                            </w:rPr>
                            <w:fldChar w:fldCharType="end"/>
                          </w:r>
                          <w:r w:rsidRPr="002D42BE">
                            <w:rPr>
                              <w:rFonts w:ascii="EINFACHBDP STARK" w:hAnsi="EINFACHBDP STARK"/>
                              <w:b/>
                              <w:bCs/>
                              <w:sz w:val="18"/>
                              <w:szCs w:val="18"/>
                            </w:rPr>
                            <w:t xml:space="preserve"> / </w:t>
                          </w:r>
                          <w:r w:rsidRPr="002D42BE">
                            <w:rPr>
                              <w:rFonts w:ascii="EINFACHBDP STARK" w:hAnsi="EINFACHBDP STARK"/>
                              <w:b/>
                              <w:bCs/>
                              <w:sz w:val="18"/>
                              <w:szCs w:val="18"/>
                            </w:rPr>
                            <w:fldChar w:fldCharType="begin"/>
                          </w:r>
                          <w:r w:rsidRPr="002D42BE">
                            <w:rPr>
                              <w:rFonts w:ascii="EINFACHBDP STARK" w:hAnsi="EINFACHBDP STARK"/>
                              <w:b/>
                              <w:bCs/>
                              <w:sz w:val="18"/>
                              <w:szCs w:val="18"/>
                            </w:rPr>
                            <w:instrText>NUMPAGES  \* Arabic  \* MERGEFORMAT</w:instrText>
                          </w:r>
                          <w:r w:rsidRPr="002D42BE">
                            <w:rPr>
                              <w:rFonts w:ascii="EINFACHBDP STARK" w:hAnsi="EINFACHBDP STARK"/>
                              <w:b/>
                              <w:bCs/>
                              <w:sz w:val="18"/>
                              <w:szCs w:val="18"/>
                            </w:rPr>
                            <w:fldChar w:fldCharType="separate"/>
                          </w:r>
                          <w:r w:rsidRPr="002D42BE">
                            <w:rPr>
                              <w:rFonts w:ascii="EINFACHBDP STARK" w:hAnsi="EINFACHBDP STARK"/>
                              <w:b/>
                              <w:bCs/>
                              <w:sz w:val="18"/>
                              <w:szCs w:val="18"/>
                            </w:rPr>
                            <w:t>2</w:t>
                          </w:r>
                          <w:r w:rsidRPr="002D42BE">
                            <w:rPr>
                              <w:rFonts w:ascii="EINFACHBDP STARK" w:hAnsi="EINFACHBDP STARK"/>
                              <w:b/>
                              <w:bCs/>
                              <w:sz w:val="18"/>
                              <w:szCs w:val="18"/>
                            </w:rPr>
                            <w:fldChar w:fldCharType="end"/>
                          </w:r>
                        </w:p>
                      </w:txbxContent>
                    </wps:txbx>
                    <wps:bodyPr rot="0" spcFirstLastPara="0" vertOverflow="overflow" horzOverflow="overflow" vert="horz" wrap="square" lIns="91440" tIns="45720" rIns="54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62FDDD" id="_x0000_t202" coordsize="21600,21600" o:spt="202" path="m,l,21600r21600,l21600,xe">
              <v:stroke joinstyle="miter"/>
              <v:path gradientshapeok="t" o:connecttype="rect"/>
            </v:shapetype>
            <v:shape id="_x0000_s1028" type="#_x0000_t202" style="position:absolute;margin-left:8pt;margin-top:-8.05pt;width:48.25pt;height:25.85pt;z-index:25166643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" fillcolor="white [3201]" stroked="f" strokeweight=".5pt">
              <v:textbox inset=",,1.5mm">
                <w:txbxContent>
                  <w:p w14:paraId="4C68DF13" w14:textId="77777777" w:rsidR="00362C2E" w:rsidRPr="002D42BE" w:rsidRDefault="003B7A43" w:rsidP="00432798">
                    <w:pPr>
                      <w:jc w:val="right"/>
                      <w:rPr>
                        <w:rFonts w:ascii="EINFACHBDP STARK" w:hAnsi="EINFACHBDP STARK"/>
                        <w:b/>
                        <w:bCs/>
                        <w:sz w:val="18"/>
                        <w:szCs w:val="18"/>
                      </w:rPr>
                    </w:pPr>
                    <w:r w:rsidRPr="002D42BE">
                      <w:rPr>
                        <w:rFonts w:ascii="EINFACHBDP STARK" w:hAnsi="EINFACHBDP STARK"/>
                        <w:b/>
                        <w:bCs/>
                        <w:sz w:val="18"/>
                        <w:szCs w:val="18"/>
                      </w:rPr>
                      <w:fldChar w:fldCharType="begin"/>
                    </w:r>
                    <w:r w:rsidRPr="002D42BE">
                      <w:rPr>
                        <w:rFonts w:ascii="EINFACHBDP STARK" w:hAnsi="EINFACHBDP STARK"/>
                        <w:b/>
                        <w:bCs/>
                        <w:sz w:val="18"/>
                        <w:szCs w:val="18"/>
                      </w:rPr>
                      <w:instrText>PAGE  \* Arabic  \* MERGEFORMAT</w:instrText>
                    </w:r>
                    <w:r w:rsidRPr="002D42BE">
                      <w:rPr>
                        <w:rFonts w:ascii="EINFACHBDP STARK" w:hAnsi="EINFACHBDP STARK"/>
                        <w:b/>
                        <w:bCs/>
                        <w:sz w:val="18"/>
                        <w:szCs w:val="18"/>
                      </w:rPr>
                      <w:fldChar w:fldCharType="separate"/>
                    </w:r>
                    <w:r w:rsidRPr="002D42BE">
                      <w:rPr>
                        <w:rFonts w:ascii="EINFACHBDP STARK" w:hAnsi="EINFACHBDP STARK"/>
                        <w:b/>
                        <w:bCs/>
                        <w:sz w:val="18"/>
                        <w:szCs w:val="18"/>
                      </w:rPr>
                      <w:t>1</w:t>
                    </w:r>
                    <w:r w:rsidRPr="002D42BE">
                      <w:rPr>
                        <w:rFonts w:ascii="EINFACHBDP STARK" w:hAnsi="EINFACHBDP STARK"/>
                        <w:b/>
                        <w:bCs/>
                        <w:sz w:val="18"/>
                        <w:szCs w:val="18"/>
                      </w:rPr>
                      <w:fldChar w:fldCharType="end"/>
                    </w:r>
                    <w:r w:rsidRPr="002D42BE">
                      <w:rPr>
                        <w:rFonts w:ascii="EINFACHBDP STARK" w:hAnsi="EINFACHBDP STARK"/>
                        <w:b/>
                        <w:bCs/>
                        <w:sz w:val="18"/>
                        <w:szCs w:val="18"/>
                      </w:rPr>
                      <w:t xml:space="preserve"> / </w:t>
                    </w:r>
                    <w:r w:rsidRPr="002D42BE">
                      <w:rPr>
                        <w:rFonts w:ascii="EINFACHBDP STARK" w:hAnsi="EINFACHBDP STARK"/>
                        <w:b/>
                        <w:bCs/>
                        <w:sz w:val="18"/>
                        <w:szCs w:val="18"/>
                      </w:rPr>
                      <w:fldChar w:fldCharType="begin"/>
                    </w:r>
                    <w:r w:rsidRPr="002D42BE">
                      <w:rPr>
                        <w:rFonts w:ascii="EINFACHBDP STARK" w:hAnsi="EINFACHBDP STARK"/>
                        <w:b/>
                        <w:bCs/>
                        <w:sz w:val="18"/>
                        <w:szCs w:val="18"/>
                      </w:rPr>
                      <w:instrText>NUMPAGES  \* Arabic  \* MERGEFORMAT</w:instrText>
                    </w:r>
                    <w:r w:rsidRPr="002D42BE">
                      <w:rPr>
                        <w:rFonts w:ascii="EINFACHBDP STARK" w:hAnsi="EINFACHBDP STARK"/>
                        <w:b/>
                        <w:bCs/>
                        <w:sz w:val="18"/>
                        <w:szCs w:val="18"/>
                      </w:rPr>
                      <w:fldChar w:fldCharType="separate"/>
                    </w:r>
                    <w:r w:rsidRPr="002D42BE">
                      <w:rPr>
                        <w:rFonts w:ascii="EINFACHBDP STARK" w:hAnsi="EINFACHBDP STARK"/>
                        <w:b/>
                        <w:bCs/>
                        <w:sz w:val="18"/>
                        <w:szCs w:val="18"/>
                      </w:rPr>
                      <w:t>2</w:t>
                    </w:r>
                    <w:r w:rsidRPr="002D42BE">
                      <w:rPr>
                        <w:rFonts w:ascii="EINFACHBDP STARK" w:hAnsi="EINFACHBDP STARK"/>
                        <w:b/>
                        <w:bCs/>
                        <w:sz w:val="18"/>
                        <w:szCs w:val="18"/>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333259" w14:textId="77777777" w:rsidR="00662CB8" w:rsidRDefault="00662CB8" w:rsidP="003F51B0">
      <w:r>
        <w:separator/>
      </w:r>
    </w:p>
  </w:footnote>
  <w:footnote w:type="continuationSeparator" w:id="0">
    <w:p w14:paraId="0D79D429" w14:textId="77777777" w:rsidR="00662CB8" w:rsidRDefault="00662CB8" w:rsidP="003F51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27FE91" w14:textId="77777777" w:rsidR="00636E79" w:rsidRDefault="00636E79" w:rsidP="003F51B0">
    <w:pPr>
      <w:pStyle w:val="Kopfzeile"/>
    </w:pPr>
    <w:r>
      <w:t xml:space="preserve"> </w:t>
    </w:r>
    <w:r w:rsidR="003A2F9D">
      <w:rPr>
        <w:noProof/>
      </w:rPr>
      <w:drawing>
        <wp:inline distT="0" distB="0" distL="0" distR="0" wp14:anchorId="0C2242E5" wp14:editId="196D04F7">
          <wp:extent cx="2354580" cy="1081762"/>
          <wp:effectExtent l="0" t="0" r="0" b="0"/>
          <wp:docPr id="328140638" name="Grafik 1" descr="Ein Bild, das Logo, Text, Schrift, Grafi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727811" name="Grafik 1" descr="Ein Bild, das Logo, Text, Schrift, Grafiken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2402658" cy="1103850"/>
                  </a:xfrm>
                  <a:prstGeom prst="rect">
                    <a:avLst/>
                  </a:prstGeom>
                </pic:spPr>
              </pic:pic>
            </a:graphicData>
          </a:graphic>
        </wp:inline>
      </w:drawing>
    </w:r>
  </w:p>
  <w:p w14:paraId="5D5DBB6B" w14:textId="77777777" w:rsidR="00636E79" w:rsidRDefault="00636E79" w:rsidP="003F51B0">
    <w:pPr>
      <w:pStyle w:val="Kopfzeile"/>
    </w:pPr>
  </w:p>
  <w:p w14:paraId="6FEBE14B" w14:textId="77777777" w:rsidR="00636E79" w:rsidRDefault="00636E79" w:rsidP="003F51B0">
    <w:pPr>
      <w:pStyle w:val="Kopfzeile"/>
    </w:pPr>
  </w:p>
  <w:p w14:paraId="472EE9E4" w14:textId="77777777" w:rsidR="00636E79" w:rsidRDefault="00636E79" w:rsidP="003F51B0">
    <w:pPr>
      <w:pStyle w:val="Kopfzeile"/>
    </w:pPr>
  </w:p>
  <w:p w14:paraId="6DCF9C2D" w14:textId="77777777" w:rsidR="006224C2" w:rsidRPr="0068496D" w:rsidRDefault="006224C2" w:rsidP="003F51B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7705AB" w14:textId="77777777" w:rsidR="006444BB" w:rsidRDefault="003A2F9D" w:rsidP="003F51B0">
    <w:pPr>
      <w:pStyle w:val="Kopfzeile"/>
    </w:pPr>
    <w:r>
      <w:rPr>
        <w:noProof/>
      </w:rPr>
      <mc:AlternateContent>
        <mc:Choice Requires="wps">
          <w:drawing>
            <wp:anchor distT="0" distB="0" distL="114300" distR="114300" simplePos="0" relativeHeight="251665408" behindDoc="1" locked="0" layoutInCell="1" allowOverlap="1" wp14:anchorId="7C3F1DF8" wp14:editId="1C6DB04D">
              <wp:simplePos x="0" y="0"/>
              <wp:positionH relativeFrom="column">
                <wp:posOffset>4324350</wp:posOffset>
              </wp:positionH>
              <wp:positionV relativeFrom="page">
                <wp:posOffset>937260</wp:posOffset>
              </wp:positionV>
              <wp:extent cx="2057400" cy="2225040"/>
              <wp:effectExtent l="0" t="0" r="0" b="3810"/>
              <wp:wrapNone/>
              <wp:docPr id="1056575645" name="Textfeld 5"/>
              <wp:cNvGraphicFramePr/>
              <a:graphic xmlns:a="http://schemas.openxmlformats.org/drawingml/2006/main">
                <a:graphicData uri="http://schemas.microsoft.com/office/word/2010/wordprocessingShape">
                  <wps:wsp>
                    <wps:cNvSpPr txBox="1"/>
                    <wps:spPr>
                      <a:xfrm>
                        <a:off x="0" y="0"/>
                        <a:ext cx="2057400" cy="2225040"/>
                      </a:xfrm>
                      <a:prstGeom prst="rect">
                        <a:avLst/>
                      </a:prstGeom>
                      <a:solidFill>
                        <a:schemeClr val="lt1"/>
                      </a:solidFill>
                      <a:ln w="6350">
                        <a:noFill/>
                      </a:ln>
                    </wps:spPr>
                    <wps:txbx>
                      <w:txbxContent>
                        <w:p w14:paraId="1BE611E0" w14:textId="77777777" w:rsidR="003A2F9D" w:rsidRPr="003A2F9D" w:rsidRDefault="003A2F9D" w:rsidP="002D42BE">
                          <w:pPr>
                            <w:pStyle w:val="KeinLeerraum"/>
                            <w:rPr>
                              <w:rFonts w:ascii="einfachBdP" w:hAnsi="einfachBdP"/>
                              <w:b/>
                              <w:bCs/>
                            </w:rPr>
                          </w:pPr>
                          <w:r w:rsidRPr="003A2F9D">
                            <w:rPr>
                              <w:rFonts w:ascii="einfachBdP" w:hAnsi="einfachBdP"/>
                              <w:b/>
                              <w:bCs/>
                            </w:rPr>
                            <w:t>Geschäftsstelle</w:t>
                          </w:r>
                        </w:p>
                        <w:p w14:paraId="64486C3B" w14:textId="77777777" w:rsidR="00C63371" w:rsidRPr="003A2F9D" w:rsidRDefault="003A2F9D" w:rsidP="002D42BE">
                          <w:pPr>
                            <w:pStyle w:val="KeinLeerraum"/>
                            <w:rPr>
                              <w:rFonts w:ascii="einfachBdP" w:hAnsi="einfachBdP"/>
                            </w:rPr>
                          </w:pPr>
                          <w:proofErr w:type="spellStart"/>
                          <w:r>
                            <w:rPr>
                              <w:rFonts w:ascii="einfachBdP" w:hAnsi="einfachBdP"/>
                            </w:rPr>
                            <w:t>Severinstr</w:t>
                          </w:r>
                          <w:proofErr w:type="spellEnd"/>
                          <w:r>
                            <w:rPr>
                              <w:rFonts w:ascii="einfachBdP" w:hAnsi="einfachBdP"/>
                            </w:rPr>
                            <w:t xml:space="preserve">. 5 </w:t>
                          </w:r>
                          <w:proofErr w:type="spellStart"/>
                          <w:r>
                            <w:rPr>
                              <w:rFonts w:ascii="einfachBdP" w:hAnsi="einfachBdP"/>
                            </w:rPr>
                            <w:t>Rgb</w:t>
                          </w:r>
                          <w:proofErr w:type="spellEnd"/>
                          <w:r>
                            <w:rPr>
                              <w:rFonts w:ascii="einfachBdP" w:hAnsi="einfachBdP"/>
                            </w:rPr>
                            <w:t>.</w:t>
                          </w:r>
                          <w:r w:rsidR="007773E9" w:rsidRPr="003A2F9D">
                            <w:rPr>
                              <w:rFonts w:ascii="einfachBdP" w:hAnsi="einfachBdP"/>
                            </w:rPr>
                            <w:br/>
                          </w:r>
                          <w:r>
                            <w:rPr>
                              <w:rFonts w:ascii="einfachBdP" w:hAnsi="einfachBdP"/>
                            </w:rPr>
                            <w:t>81541 München</w:t>
                          </w:r>
                        </w:p>
                        <w:p w14:paraId="496CF391" w14:textId="77777777" w:rsidR="00351D81" w:rsidRDefault="003A2F9D" w:rsidP="002D42BE">
                          <w:pPr>
                            <w:pStyle w:val="KeinLeerraum"/>
                            <w:rPr>
                              <w:rFonts w:ascii="einfachBdP" w:hAnsi="einfachBdP"/>
                            </w:rPr>
                          </w:pPr>
                          <w:r>
                            <w:rPr>
                              <w:rFonts w:ascii="einfachBdP" w:hAnsi="einfachBdP"/>
                            </w:rPr>
                            <w:t>089 692 4396</w:t>
                          </w:r>
                          <w:r w:rsidR="00C63371" w:rsidRPr="003A2F9D">
                            <w:rPr>
                              <w:rFonts w:ascii="einfachBdP" w:hAnsi="einfachBdP"/>
                            </w:rPr>
                            <w:br/>
                          </w:r>
                          <w:r w:rsidR="00351D81" w:rsidRPr="00351D81">
                            <w:rPr>
                              <w:rFonts w:ascii="einfachBdP" w:hAnsi="einfachBdP"/>
                            </w:rPr>
                            <w:t>bayern@pfadfinden.de</w:t>
                          </w:r>
                          <w:r w:rsidR="00351D81">
                            <w:rPr>
                              <w:rFonts w:ascii="einfachBdP" w:hAnsi="einfachBdP"/>
                            </w:rPr>
                            <w:br/>
                          </w:r>
                          <w:r w:rsidR="00351D81" w:rsidRPr="00351D81">
                            <w:rPr>
                              <w:rFonts w:ascii="einfachBdP" w:hAnsi="einfachBdP"/>
                            </w:rPr>
                            <w:t>www.bayern.pfadfinden.de</w:t>
                          </w:r>
                        </w:p>
                        <w:p w14:paraId="73C8DD3C" w14:textId="77777777" w:rsidR="00351D81" w:rsidRPr="003A2F9D" w:rsidRDefault="00351D81" w:rsidP="002D42BE">
                          <w:pPr>
                            <w:pStyle w:val="KeinLeerraum"/>
                            <w:rPr>
                              <w:rFonts w:ascii="einfachBdP" w:hAnsi="einfachBdP"/>
                            </w:rPr>
                          </w:pPr>
                          <w:r>
                            <w:rPr>
                              <w:rFonts w:ascii="einfachBdP" w:hAnsi="einfachBdP"/>
                            </w:rPr>
                            <w:t>Kreissparkasse München Starnberg Ebersberg</w:t>
                          </w:r>
                          <w:r>
                            <w:rPr>
                              <w:rFonts w:ascii="einfachBdP" w:hAnsi="einfachBdP"/>
                            </w:rPr>
                            <w:br/>
                            <w:t>IBAN DE29 7025 0150 0023 4781 83</w:t>
                          </w:r>
                        </w:p>
                      </w:txbxContent>
                    </wps:txbx>
                    <wps:bodyPr rot="0" spcFirstLastPara="0" vertOverflow="overflow" horzOverflow="overflow" vert="horz" wrap="square" lIns="91440" tIns="54000" rIns="5400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3F1DF8" id="_x0000_t202" coordsize="21600,21600" o:spt="202" path="m,l,21600r21600,l21600,xe">
              <v:stroke joinstyle="miter"/>
              <v:path gradientshapeok="t" o:connecttype="rect"/>
            </v:shapetype>
            <v:shape id="Textfeld 5" o:spid="_x0000_s1027" type="#_x0000_t202" style="position:absolute;margin-left:340.5pt;margin-top:73.8pt;width:162pt;height:175.2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" fillcolor="white [3201]" stroked="f" strokeweight=".5pt">
              <v:textbox inset=",1.5mm,1.5mm">
                <w:txbxContent>
                  <w:p w14:paraId="1BE611E0" w14:textId="77777777" w:rsidR="003A2F9D" w:rsidRPr="003A2F9D" w:rsidRDefault="003A2F9D" w:rsidP="002D42BE">
                    <w:pPr>
                      <w:pStyle w:val="KeinLeerraum"/>
                      <w:rPr>
                        <w:rFonts w:ascii="einfachBdP" w:hAnsi="einfachBdP"/>
                        <w:b/>
                        <w:bCs/>
                      </w:rPr>
                    </w:pPr>
                    <w:r w:rsidRPr="003A2F9D">
                      <w:rPr>
                        <w:rFonts w:ascii="einfachBdP" w:hAnsi="einfachBdP"/>
                        <w:b/>
                        <w:bCs/>
                      </w:rPr>
                      <w:t>Geschäftsstelle</w:t>
                    </w:r>
                  </w:p>
                  <w:p w14:paraId="64486C3B" w14:textId="77777777" w:rsidR="00C63371" w:rsidRPr="003A2F9D" w:rsidRDefault="003A2F9D" w:rsidP="002D42BE">
                    <w:pPr>
                      <w:pStyle w:val="KeinLeerraum"/>
                      <w:rPr>
                        <w:rFonts w:ascii="einfachBdP" w:hAnsi="einfachBdP"/>
                      </w:rPr>
                    </w:pPr>
                    <w:proofErr w:type="spellStart"/>
                    <w:r>
                      <w:rPr>
                        <w:rFonts w:ascii="einfachBdP" w:hAnsi="einfachBdP"/>
                      </w:rPr>
                      <w:t>Severinstr</w:t>
                    </w:r>
                    <w:proofErr w:type="spellEnd"/>
                    <w:r>
                      <w:rPr>
                        <w:rFonts w:ascii="einfachBdP" w:hAnsi="einfachBdP"/>
                      </w:rPr>
                      <w:t xml:space="preserve">. 5 </w:t>
                    </w:r>
                    <w:proofErr w:type="spellStart"/>
                    <w:r>
                      <w:rPr>
                        <w:rFonts w:ascii="einfachBdP" w:hAnsi="einfachBdP"/>
                      </w:rPr>
                      <w:t>Rgb</w:t>
                    </w:r>
                    <w:proofErr w:type="spellEnd"/>
                    <w:r>
                      <w:rPr>
                        <w:rFonts w:ascii="einfachBdP" w:hAnsi="einfachBdP"/>
                      </w:rPr>
                      <w:t>.</w:t>
                    </w:r>
                    <w:r w:rsidR="007773E9" w:rsidRPr="003A2F9D">
                      <w:rPr>
                        <w:rFonts w:ascii="einfachBdP" w:hAnsi="einfachBdP"/>
                      </w:rPr>
                      <w:br/>
                    </w:r>
                    <w:r>
                      <w:rPr>
                        <w:rFonts w:ascii="einfachBdP" w:hAnsi="einfachBdP"/>
                      </w:rPr>
                      <w:t>81541 München</w:t>
                    </w:r>
                  </w:p>
                  <w:p w14:paraId="496CF391" w14:textId="77777777" w:rsidR="00351D81" w:rsidRDefault="003A2F9D" w:rsidP="002D42BE">
                    <w:pPr>
                      <w:pStyle w:val="KeinLeerraum"/>
                      <w:rPr>
                        <w:rFonts w:ascii="einfachBdP" w:hAnsi="einfachBdP"/>
                      </w:rPr>
                    </w:pPr>
                    <w:r>
                      <w:rPr>
                        <w:rFonts w:ascii="einfachBdP" w:hAnsi="einfachBdP"/>
                      </w:rPr>
                      <w:t>089 692 4396</w:t>
                    </w:r>
                    <w:r w:rsidR="00C63371" w:rsidRPr="003A2F9D">
                      <w:rPr>
                        <w:rFonts w:ascii="einfachBdP" w:hAnsi="einfachBdP"/>
                      </w:rPr>
                      <w:br/>
                    </w:r>
                    <w:r w:rsidR="00351D81" w:rsidRPr="00351D81">
                      <w:rPr>
                        <w:rFonts w:ascii="einfachBdP" w:hAnsi="einfachBdP"/>
                      </w:rPr>
                      <w:t>bayern@pfadfinden.de</w:t>
                    </w:r>
                    <w:r w:rsidR="00351D81">
                      <w:rPr>
                        <w:rFonts w:ascii="einfachBdP" w:hAnsi="einfachBdP"/>
                      </w:rPr>
                      <w:br/>
                    </w:r>
                    <w:r w:rsidR="00351D81" w:rsidRPr="00351D81">
                      <w:rPr>
                        <w:rFonts w:ascii="einfachBdP" w:hAnsi="einfachBdP"/>
                      </w:rPr>
                      <w:t>www.bayern.pfadfinden.de</w:t>
                    </w:r>
                  </w:p>
                  <w:p w14:paraId="73C8DD3C" w14:textId="77777777" w:rsidR="00351D81" w:rsidRPr="003A2F9D" w:rsidRDefault="00351D81" w:rsidP="002D42BE">
                    <w:pPr>
                      <w:pStyle w:val="KeinLeerraum"/>
                      <w:rPr>
                        <w:rFonts w:ascii="einfachBdP" w:hAnsi="einfachBdP"/>
                      </w:rPr>
                    </w:pPr>
                    <w:r>
                      <w:rPr>
                        <w:rFonts w:ascii="einfachBdP" w:hAnsi="einfachBdP"/>
                      </w:rPr>
                      <w:t>Kreissparkasse München Starnberg Ebersberg</w:t>
                    </w:r>
                    <w:r>
                      <w:rPr>
                        <w:rFonts w:ascii="einfachBdP" w:hAnsi="einfachBdP"/>
                      </w:rPr>
                      <w:br/>
                      <w:t>IBAN DE29 7025 0150 0023 4781 83</w:t>
                    </w:r>
                  </w:p>
                </w:txbxContent>
              </v:textbox>
              <w10:wrap anchory="page"/>
            </v:shape>
          </w:pict>
        </mc:Fallback>
      </mc:AlternateContent>
    </w:r>
    <w:r>
      <w:rPr>
        <w:noProof/>
      </w:rPr>
      <w:drawing>
        <wp:inline distT="0" distB="0" distL="0" distR="0" wp14:anchorId="37114188" wp14:editId="2C0BC3CB">
          <wp:extent cx="2354580" cy="1081762"/>
          <wp:effectExtent l="0" t="0" r="0" b="0"/>
          <wp:docPr id="1542727811" name="Grafik 1" descr="Ein Bild, das Logo, Text, Schrift, Grafik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727811" name="Grafik 1" descr="Ein Bild, das Logo, Text, Schrift, Grafiken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2402658" cy="1103850"/>
                  </a:xfrm>
                  <a:prstGeom prst="rect">
                    <a:avLst/>
                  </a:prstGeom>
                </pic:spPr>
              </pic:pic>
            </a:graphicData>
          </a:graphic>
        </wp:inline>
      </w:drawing>
    </w:r>
  </w:p>
  <w:p w14:paraId="6321318F" w14:textId="77777777" w:rsidR="0050337F" w:rsidRDefault="0050337F" w:rsidP="003F51B0">
    <w:pPr>
      <w:pStyle w:val="Kopfzeile"/>
    </w:pPr>
  </w:p>
  <w:p w14:paraId="0B771CE2" w14:textId="77777777" w:rsidR="0050337F" w:rsidRDefault="0050337F" w:rsidP="003F51B0">
    <w:pPr>
      <w:pStyle w:val="Kopfzeile"/>
    </w:pPr>
  </w:p>
  <w:p w14:paraId="739BCD16" w14:textId="77777777" w:rsidR="0050337F" w:rsidRDefault="0050337F" w:rsidP="00344453">
    <w:pPr>
      <w:pStyle w:val="Kopfzeile"/>
      <w:tabs>
        <w:tab w:val="clear" w:pos="4536"/>
        <w:tab w:val="clear" w:pos="9072"/>
        <w:tab w:val="left" w:pos="7300"/>
        <w:tab w:val="left" w:pos="7494"/>
      </w:tabs>
    </w:pPr>
  </w:p>
  <w:p w14:paraId="3B17ADAB" w14:textId="77777777" w:rsidR="0050337F" w:rsidRDefault="0050337F" w:rsidP="003A2F9D">
    <w:pPr>
      <w:pStyle w:val="Kopfzeile"/>
      <w:tabs>
        <w:tab w:val="clear" w:pos="4536"/>
        <w:tab w:val="clear" w:pos="9072"/>
        <w:tab w:val="left" w:pos="3396"/>
        <w:tab w:val="left" w:pos="7156"/>
        <w:tab w:val="right" w:pos="8787"/>
      </w:tabs>
    </w:pPr>
  </w:p>
  <w:p w14:paraId="166E4986" w14:textId="77777777" w:rsidR="0050337F" w:rsidRDefault="0050337F" w:rsidP="003F51B0">
    <w:pPr>
      <w:pStyle w:val="Kopfzeile"/>
    </w:pPr>
    <w:r>
      <w:tab/>
    </w:r>
  </w:p>
  <w:p w14:paraId="20074956" w14:textId="77777777" w:rsidR="0050337F" w:rsidRDefault="0050337F" w:rsidP="003F51B0">
    <w:pPr>
      <w:pStyle w:val="Kopfzeile"/>
    </w:pPr>
  </w:p>
  <w:p w14:paraId="52952FCC" w14:textId="77777777" w:rsidR="002B20D6" w:rsidRDefault="002B20D6" w:rsidP="003F51B0">
    <w:pPr>
      <w:pStyle w:val="Kopfzeile"/>
    </w:pPr>
  </w:p>
  <w:p w14:paraId="405790DB" w14:textId="77777777" w:rsidR="00432798" w:rsidRDefault="00432798" w:rsidP="003F51B0">
    <w:pPr>
      <w:pStyle w:val="Kopfzeile"/>
    </w:pPr>
  </w:p>
  <w:p w14:paraId="7A5D0309" w14:textId="77777777" w:rsidR="00C63371" w:rsidRDefault="00C63371" w:rsidP="003F51B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EF7911"/>
    <w:multiLevelType w:val="multilevel"/>
    <w:tmpl w:val="BF4A0548"/>
    <w:lvl w:ilvl="0">
      <w:start w:val="1"/>
      <w:numFmt w:val="bullet"/>
      <w:lvlText w:val=""/>
      <w:lvlJc w:val="left"/>
      <w:pPr>
        <w:tabs>
          <w:tab w:val="num" w:pos="720"/>
        </w:tabs>
        <w:ind w:left="720" w:hanging="360"/>
      </w:pPr>
      <w:rPr>
        <w:rFonts w:ascii="Symbol" w:hAnsi="Symbol" w:cs="Symbol" w:hint="default"/>
        <w:color w:val="auto"/>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6FB1206B"/>
    <w:multiLevelType w:val="multilevel"/>
    <w:tmpl w:val="AA1691F4"/>
    <w:lvl w:ilvl="0">
      <w:start w:val="1"/>
      <w:numFmt w:val="bullet"/>
      <w:lvlText w:val=""/>
      <w:lvlJc w:val="left"/>
      <w:pPr>
        <w:tabs>
          <w:tab w:val="num" w:pos="1428"/>
        </w:tabs>
        <w:ind w:left="1428" w:hanging="360"/>
      </w:pPr>
      <w:rPr>
        <w:rFonts w:ascii="Symbol" w:hAnsi="Symbol" w:cs="Symbol" w:hint="default"/>
      </w:rPr>
    </w:lvl>
    <w:lvl w:ilvl="1">
      <w:start w:val="1"/>
      <w:numFmt w:val="bullet"/>
      <w:lvlText w:val="o"/>
      <w:lvlJc w:val="left"/>
      <w:pPr>
        <w:tabs>
          <w:tab w:val="num" w:pos="2148"/>
        </w:tabs>
        <w:ind w:left="2148" w:hanging="360"/>
      </w:pPr>
      <w:rPr>
        <w:rFonts w:ascii="Courier New" w:hAnsi="Courier New" w:cs="Courier New" w:hint="default"/>
      </w:rPr>
    </w:lvl>
    <w:lvl w:ilvl="2">
      <w:start w:val="1"/>
      <w:numFmt w:val="bullet"/>
      <w:lvlText w:val=""/>
      <w:lvlJc w:val="left"/>
      <w:pPr>
        <w:tabs>
          <w:tab w:val="num" w:pos="2868"/>
        </w:tabs>
        <w:ind w:left="2868" w:hanging="360"/>
      </w:pPr>
      <w:rPr>
        <w:rFonts w:ascii="Wingdings" w:hAnsi="Wingdings" w:cs="Wingdings" w:hint="default"/>
      </w:rPr>
    </w:lvl>
    <w:lvl w:ilvl="3">
      <w:start w:val="1"/>
      <w:numFmt w:val="bullet"/>
      <w:lvlText w:val=""/>
      <w:lvlJc w:val="left"/>
      <w:pPr>
        <w:tabs>
          <w:tab w:val="num" w:pos="3588"/>
        </w:tabs>
        <w:ind w:left="3588" w:hanging="360"/>
      </w:pPr>
      <w:rPr>
        <w:rFonts w:ascii="Symbol" w:hAnsi="Symbol" w:cs="Symbol" w:hint="default"/>
      </w:rPr>
    </w:lvl>
    <w:lvl w:ilvl="4">
      <w:start w:val="1"/>
      <w:numFmt w:val="bullet"/>
      <w:lvlText w:val="o"/>
      <w:lvlJc w:val="left"/>
      <w:pPr>
        <w:tabs>
          <w:tab w:val="num" w:pos="4308"/>
        </w:tabs>
        <w:ind w:left="4308" w:hanging="360"/>
      </w:pPr>
      <w:rPr>
        <w:rFonts w:ascii="Courier New" w:hAnsi="Courier New" w:cs="Courier New" w:hint="default"/>
      </w:rPr>
    </w:lvl>
    <w:lvl w:ilvl="5">
      <w:start w:val="1"/>
      <w:numFmt w:val="bullet"/>
      <w:lvlText w:val=""/>
      <w:lvlJc w:val="left"/>
      <w:pPr>
        <w:tabs>
          <w:tab w:val="num" w:pos="5028"/>
        </w:tabs>
        <w:ind w:left="5028" w:hanging="360"/>
      </w:pPr>
      <w:rPr>
        <w:rFonts w:ascii="Wingdings" w:hAnsi="Wingdings" w:cs="Wingdings" w:hint="default"/>
      </w:rPr>
    </w:lvl>
    <w:lvl w:ilvl="6">
      <w:start w:val="1"/>
      <w:numFmt w:val="bullet"/>
      <w:lvlText w:val=""/>
      <w:lvlJc w:val="left"/>
      <w:pPr>
        <w:tabs>
          <w:tab w:val="num" w:pos="5748"/>
        </w:tabs>
        <w:ind w:left="5748" w:hanging="360"/>
      </w:pPr>
      <w:rPr>
        <w:rFonts w:ascii="Symbol" w:hAnsi="Symbol" w:cs="Symbol" w:hint="default"/>
      </w:rPr>
    </w:lvl>
    <w:lvl w:ilvl="7">
      <w:start w:val="1"/>
      <w:numFmt w:val="bullet"/>
      <w:lvlText w:val="o"/>
      <w:lvlJc w:val="left"/>
      <w:pPr>
        <w:tabs>
          <w:tab w:val="num" w:pos="6468"/>
        </w:tabs>
        <w:ind w:left="6468" w:hanging="360"/>
      </w:pPr>
      <w:rPr>
        <w:rFonts w:ascii="Courier New" w:hAnsi="Courier New" w:cs="Courier New" w:hint="default"/>
      </w:rPr>
    </w:lvl>
    <w:lvl w:ilvl="8">
      <w:start w:val="1"/>
      <w:numFmt w:val="bullet"/>
      <w:lvlText w:val=""/>
      <w:lvlJc w:val="left"/>
      <w:pPr>
        <w:tabs>
          <w:tab w:val="num" w:pos="7188"/>
        </w:tabs>
        <w:ind w:left="7188" w:hanging="360"/>
      </w:pPr>
      <w:rPr>
        <w:rFonts w:ascii="Wingdings" w:hAnsi="Wingdings" w:cs="Wingdings" w:hint="default"/>
      </w:rPr>
    </w:lvl>
  </w:abstractNum>
  <w:num w:numId="1" w16cid:durableId="400756091">
    <w:abstractNumId w:val="0"/>
  </w:num>
  <w:num w:numId="2" w16cid:durableId="9742123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343B"/>
    <w:rsid w:val="00025953"/>
    <w:rsid w:val="00026EC2"/>
    <w:rsid w:val="000573AE"/>
    <w:rsid w:val="000761AC"/>
    <w:rsid w:val="00083F01"/>
    <w:rsid w:val="000B3094"/>
    <w:rsid w:val="000B3442"/>
    <w:rsid w:val="000C31E5"/>
    <w:rsid w:val="000D5B09"/>
    <w:rsid w:val="0012204E"/>
    <w:rsid w:val="00141109"/>
    <w:rsid w:val="001844F8"/>
    <w:rsid w:val="00196CE7"/>
    <w:rsid w:val="001C4B34"/>
    <w:rsid w:val="00234D07"/>
    <w:rsid w:val="002A084E"/>
    <w:rsid w:val="002B20D6"/>
    <w:rsid w:val="002D42BE"/>
    <w:rsid w:val="0031343B"/>
    <w:rsid w:val="0033000C"/>
    <w:rsid w:val="003421A1"/>
    <w:rsid w:val="003424CF"/>
    <w:rsid w:val="00344453"/>
    <w:rsid w:val="00351D81"/>
    <w:rsid w:val="00362C2E"/>
    <w:rsid w:val="003A2F9D"/>
    <w:rsid w:val="003B7A43"/>
    <w:rsid w:val="003F51B0"/>
    <w:rsid w:val="00432798"/>
    <w:rsid w:val="004A28DB"/>
    <w:rsid w:val="004C59D2"/>
    <w:rsid w:val="0050337F"/>
    <w:rsid w:val="00556D6C"/>
    <w:rsid w:val="00572690"/>
    <w:rsid w:val="005B23E9"/>
    <w:rsid w:val="005D166D"/>
    <w:rsid w:val="006224C2"/>
    <w:rsid w:val="00636DD1"/>
    <w:rsid w:val="00636E79"/>
    <w:rsid w:val="006444BB"/>
    <w:rsid w:val="00657752"/>
    <w:rsid w:val="00662CB8"/>
    <w:rsid w:val="0068496D"/>
    <w:rsid w:val="006B2F72"/>
    <w:rsid w:val="006E25D9"/>
    <w:rsid w:val="006F3033"/>
    <w:rsid w:val="00731827"/>
    <w:rsid w:val="00756397"/>
    <w:rsid w:val="007773E9"/>
    <w:rsid w:val="007B68DF"/>
    <w:rsid w:val="007E7A62"/>
    <w:rsid w:val="008131B6"/>
    <w:rsid w:val="00823149"/>
    <w:rsid w:val="00851A13"/>
    <w:rsid w:val="008E32BC"/>
    <w:rsid w:val="008F0C17"/>
    <w:rsid w:val="009065D5"/>
    <w:rsid w:val="0095590E"/>
    <w:rsid w:val="009715B4"/>
    <w:rsid w:val="009774B4"/>
    <w:rsid w:val="009B03B7"/>
    <w:rsid w:val="009C57E0"/>
    <w:rsid w:val="009E36FF"/>
    <w:rsid w:val="00A12F42"/>
    <w:rsid w:val="00A242D2"/>
    <w:rsid w:val="00A4293B"/>
    <w:rsid w:val="00A52DF7"/>
    <w:rsid w:val="00A84ADF"/>
    <w:rsid w:val="00AA23D1"/>
    <w:rsid w:val="00AD25F5"/>
    <w:rsid w:val="00AD3ED6"/>
    <w:rsid w:val="00B02CF0"/>
    <w:rsid w:val="00B23F72"/>
    <w:rsid w:val="00B70892"/>
    <w:rsid w:val="00B953AD"/>
    <w:rsid w:val="00BB1763"/>
    <w:rsid w:val="00BF08BA"/>
    <w:rsid w:val="00C37376"/>
    <w:rsid w:val="00C43527"/>
    <w:rsid w:val="00C63371"/>
    <w:rsid w:val="00C7771C"/>
    <w:rsid w:val="00C85D9F"/>
    <w:rsid w:val="00CA7FA3"/>
    <w:rsid w:val="00D2012B"/>
    <w:rsid w:val="00D36934"/>
    <w:rsid w:val="00E12703"/>
    <w:rsid w:val="00E53458"/>
    <w:rsid w:val="00E8467A"/>
    <w:rsid w:val="00E84A19"/>
    <w:rsid w:val="00EB274B"/>
    <w:rsid w:val="00EE6EC0"/>
    <w:rsid w:val="00F14E96"/>
    <w:rsid w:val="00F44601"/>
    <w:rsid w:val="00F528DD"/>
    <w:rsid w:val="00F54CD7"/>
    <w:rsid w:val="00F70F80"/>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2A2344"/>
  <w15:chartTrackingRefBased/>
  <w15:docId w15:val="{19CBF6C4-59F9-444F-9F9A-370A16333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aliases w:val="einfachBdP Klassisch 11pt"/>
    <w:qFormat/>
    <w:rsid w:val="002D42BE"/>
    <w:rPr>
      <w:rFonts w:ascii="einfachBdP Klassisch" w:hAnsi="einfachBdP Klassisch"/>
      <w:color w:val="0E4278"/>
      <w:sz w:val="22"/>
    </w:rPr>
  </w:style>
  <w:style w:type="paragraph" w:styleId="berschrift1">
    <w:name w:val="heading 1"/>
    <w:basedOn w:val="Standard"/>
    <w:next w:val="Standard"/>
    <w:link w:val="berschrift1Zchn"/>
    <w:uiPriority w:val="9"/>
    <w:qFormat/>
    <w:rsid w:val="00BF08BA"/>
    <w:pPr>
      <w:keepNext/>
      <w:keepLines/>
      <w:spacing w:before="360" w:after="80"/>
      <w:outlineLvl w:val="0"/>
    </w:pPr>
    <w:rPr>
      <w:rFonts w:eastAsiaTheme="majorEastAsia" w:cstheme="majorBidi"/>
      <w:b/>
      <w:sz w:val="48"/>
      <w:szCs w:val="40"/>
    </w:rPr>
  </w:style>
  <w:style w:type="paragraph" w:styleId="berschrift2">
    <w:name w:val="heading 2"/>
    <w:basedOn w:val="Standard"/>
    <w:next w:val="Standard"/>
    <w:link w:val="berschrift2Zchn"/>
    <w:uiPriority w:val="9"/>
    <w:unhideWhenUsed/>
    <w:qFormat/>
    <w:rsid w:val="003F51B0"/>
    <w:pPr>
      <w:keepNext/>
      <w:keepLines/>
      <w:spacing w:before="160" w:after="80"/>
      <w:outlineLvl w:val="1"/>
    </w:pPr>
    <w:rPr>
      <w:rFonts w:eastAsiaTheme="majorEastAsia" w:cstheme="majorBidi"/>
      <w:b/>
      <w:sz w:val="36"/>
      <w:szCs w:val="36"/>
    </w:rPr>
  </w:style>
  <w:style w:type="paragraph" w:styleId="berschrift3">
    <w:name w:val="heading 3"/>
    <w:basedOn w:val="Standard"/>
    <w:next w:val="Standard"/>
    <w:link w:val="berschrift3Zchn"/>
    <w:uiPriority w:val="9"/>
    <w:semiHidden/>
    <w:unhideWhenUsed/>
    <w:qFormat/>
    <w:rsid w:val="00141109"/>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141109"/>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141109"/>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141109"/>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141109"/>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141109"/>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141109"/>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BF08BA"/>
    <w:rPr>
      <w:rFonts w:ascii="einfachBdP" w:eastAsiaTheme="majorEastAsia" w:hAnsi="einfachBdP" w:cstheme="majorBidi"/>
      <w:b/>
      <w:color w:val="0E4278"/>
      <w:sz w:val="48"/>
      <w:szCs w:val="40"/>
    </w:rPr>
  </w:style>
  <w:style w:type="character" w:customStyle="1" w:styleId="berschrift2Zchn">
    <w:name w:val="Überschrift 2 Zchn"/>
    <w:basedOn w:val="Absatz-Standardschriftart"/>
    <w:link w:val="berschrift2"/>
    <w:uiPriority w:val="9"/>
    <w:rsid w:val="003F51B0"/>
    <w:rPr>
      <w:rFonts w:ascii="einfachBdP" w:eastAsiaTheme="majorEastAsia" w:hAnsi="einfachBdP" w:cstheme="majorBidi"/>
      <w:b/>
      <w:color w:val="0E4278"/>
      <w:sz w:val="36"/>
      <w:szCs w:val="36"/>
    </w:rPr>
  </w:style>
  <w:style w:type="character" w:customStyle="1" w:styleId="berschrift3Zchn">
    <w:name w:val="Überschrift 3 Zchn"/>
    <w:basedOn w:val="Absatz-Standardschriftart"/>
    <w:link w:val="berschrift3"/>
    <w:uiPriority w:val="9"/>
    <w:semiHidden/>
    <w:rsid w:val="00141109"/>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141109"/>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141109"/>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141109"/>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141109"/>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141109"/>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141109"/>
    <w:rPr>
      <w:rFonts w:eastAsiaTheme="majorEastAsia" w:cstheme="majorBidi"/>
      <w:color w:val="272727" w:themeColor="text1" w:themeTint="D8"/>
    </w:rPr>
  </w:style>
  <w:style w:type="paragraph" w:styleId="Titel">
    <w:name w:val="Title"/>
    <w:aliases w:val="Überschrift,einfachBdP Superfett 24pt"/>
    <w:basedOn w:val="Standard"/>
    <w:next w:val="Standard"/>
    <w:link w:val="TitelZchn"/>
    <w:uiPriority w:val="10"/>
    <w:qFormat/>
    <w:rsid w:val="000761AC"/>
    <w:pPr>
      <w:spacing w:after="80" w:line="240" w:lineRule="auto"/>
      <w:contextualSpacing/>
    </w:pPr>
    <w:rPr>
      <w:rFonts w:ascii="EINFACHBDP SUPERFETT" w:eastAsiaTheme="majorEastAsia" w:hAnsi="EINFACHBDP SUPERFETT" w:cstheme="majorBidi"/>
      <w:b/>
      <w:bCs/>
      <w:spacing w:val="-10"/>
      <w:kern w:val="28"/>
      <w:sz w:val="48"/>
      <w:szCs w:val="72"/>
    </w:rPr>
  </w:style>
  <w:style w:type="character" w:customStyle="1" w:styleId="TitelZchn">
    <w:name w:val="Titel Zchn"/>
    <w:aliases w:val="Überschrift Zchn,einfachBdP Superfett 24pt Zchn"/>
    <w:basedOn w:val="Absatz-Standardschriftart"/>
    <w:link w:val="Titel"/>
    <w:uiPriority w:val="10"/>
    <w:rsid w:val="000761AC"/>
    <w:rPr>
      <w:rFonts w:ascii="EINFACHBDP SUPERFETT" w:eastAsiaTheme="majorEastAsia" w:hAnsi="EINFACHBDP SUPERFETT" w:cstheme="majorBidi"/>
      <w:b/>
      <w:bCs/>
      <w:color w:val="0E4278"/>
      <w:spacing w:val="-10"/>
      <w:kern w:val="28"/>
      <w:sz w:val="48"/>
      <w:szCs w:val="72"/>
    </w:rPr>
  </w:style>
  <w:style w:type="paragraph" w:styleId="Untertitel">
    <w:name w:val="Subtitle"/>
    <w:basedOn w:val="Standard"/>
    <w:next w:val="Standard"/>
    <w:link w:val="UntertitelZchn"/>
    <w:uiPriority w:val="11"/>
    <w:qFormat/>
    <w:rsid w:val="00141109"/>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141109"/>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141109"/>
    <w:pPr>
      <w:spacing w:before="160"/>
      <w:jc w:val="center"/>
    </w:pPr>
    <w:rPr>
      <w:i/>
      <w:iCs/>
      <w:color w:val="404040" w:themeColor="text1" w:themeTint="BF"/>
    </w:rPr>
  </w:style>
  <w:style w:type="character" w:customStyle="1" w:styleId="ZitatZchn">
    <w:name w:val="Zitat Zchn"/>
    <w:basedOn w:val="Absatz-Standardschriftart"/>
    <w:link w:val="Zitat"/>
    <w:uiPriority w:val="29"/>
    <w:rsid w:val="00141109"/>
    <w:rPr>
      <w:i/>
      <w:iCs/>
      <w:color w:val="404040" w:themeColor="text1" w:themeTint="BF"/>
    </w:rPr>
  </w:style>
  <w:style w:type="paragraph" w:styleId="Listenabsatz">
    <w:name w:val="List Paragraph"/>
    <w:basedOn w:val="Standard"/>
    <w:uiPriority w:val="34"/>
    <w:qFormat/>
    <w:rsid w:val="00141109"/>
    <w:pPr>
      <w:ind w:left="720"/>
      <w:contextualSpacing/>
    </w:pPr>
  </w:style>
  <w:style w:type="character" w:styleId="IntensiveHervorhebung">
    <w:name w:val="Intense Emphasis"/>
    <w:basedOn w:val="Absatz-Standardschriftart"/>
    <w:uiPriority w:val="21"/>
    <w:qFormat/>
    <w:rsid w:val="00B70892"/>
    <w:rPr>
      <w:rFonts w:ascii="Marks_beta_260406" w:hAnsi="Marks_beta_260406"/>
      <w:i w:val="0"/>
      <w:iCs/>
      <w:color w:val="0E4278"/>
      <w:sz w:val="32"/>
    </w:rPr>
  </w:style>
  <w:style w:type="paragraph" w:styleId="IntensivesZitat">
    <w:name w:val="Intense Quote"/>
    <w:basedOn w:val="Standard"/>
    <w:next w:val="Standard"/>
    <w:link w:val="IntensivesZitatZchn"/>
    <w:uiPriority w:val="30"/>
    <w:qFormat/>
    <w:rsid w:val="001411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141109"/>
    <w:rPr>
      <w:i/>
      <w:iCs/>
      <w:color w:val="0F4761" w:themeColor="accent1" w:themeShade="BF"/>
    </w:rPr>
  </w:style>
  <w:style w:type="character" w:styleId="IntensiverVerweis">
    <w:name w:val="Intense Reference"/>
    <w:basedOn w:val="Absatz-Standardschriftart"/>
    <w:uiPriority w:val="32"/>
    <w:qFormat/>
    <w:rsid w:val="00141109"/>
    <w:rPr>
      <w:b/>
      <w:bCs/>
      <w:smallCaps/>
      <w:color w:val="0F4761" w:themeColor="accent1" w:themeShade="BF"/>
      <w:spacing w:val="5"/>
    </w:rPr>
  </w:style>
  <w:style w:type="character" w:styleId="Hervorhebung">
    <w:name w:val="Emphasis"/>
    <w:basedOn w:val="Absatz-Standardschriftart"/>
    <w:uiPriority w:val="20"/>
    <w:qFormat/>
    <w:rsid w:val="00B70892"/>
    <w:rPr>
      <w:rFonts w:ascii="Marks_beta_260406" w:hAnsi="Marks_beta_260406"/>
      <w:i w:val="0"/>
      <w:iCs/>
      <w:sz w:val="24"/>
    </w:rPr>
  </w:style>
  <w:style w:type="paragraph" w:styleId="Kopfzeile">
    <w:name w:val="header"/>
    <w:basedOn w:val="Standard"/>
    <w:link w:val="KopfzeileZchn"/>
    <w:uiPriority w:val="99"/>
    <w:unhideWhenUsed/>
    <w:rsid w:val="00B70892"/>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70892"/>
    <w:rPr>
      <w:rFonts w:ascii="einfachBdP" w:hAnsi="einfachBdP"/>
    </w:rPr>
  </w:style>
  <w:style w:type="paragraph" w:styleId="Fuzeile">
    <w:name w:val="footer"/>
    <w:basedOn w:val="Standard"/>
    <w:link w:val="FuzeileZchn"/>
    <w:uiPriority w:val="99"/>
    <w:unhideWhenUsed/>
    <w:rsid w:val="00B70892"/>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70892"/>
    <w:rPr>
      <w:rFonts w:ascii="einfachBdP" w:hAnsi="einfachBdP"/>
    </w:rPr>
  </w:style>
  <w:style w:type="character" w:styleId="Hyperlink">
    <w:name w:val="Hyperlink"/>
    <w:basedOn w:val="Absatz-Standardschriftart"/>
    <w:uiPriority w:val="99"/>
    <w:unhideWhenUsed/>
    <w:rsid w:val="0033000C"/>
    <w:rPr>
      <w:color w:val="467886" w:themeColor="hyperlink"/>
      <w:u w:val="single"/>
    </w:rPr>
  </w:style>
  <w:style w:type="character" w:styleId="NichtaufgelsteErwhnung">
    <w:name w:val="Unresolved Mention"/>
    <w:basedOn w:val="Absatz-Standardschriftart"/>
    <w:uiPriority w:val="99"/>
    <w:semiHidden/>
    <w:unhideWhenUsed/>
    <w:rsid w:val="0033000C"/>
    <w:rPr>
      <w:color w:val="605E5C"/>
      <w:shd w:val="clear" w:color="auto" w:fill="E1DFDD"/>
    </w:rPr>
  </w:style>
  <w:style w:type="paragraph" w:styleId="KeinLeerraum">
    <w:name w:val="No Spacing"/>
    <w:basedOn w:val="Standard"/>
    <w:uiPriority w:val="1"/>
    <w:qFormat/>
    <w:rsid w:val="002D42BE"/>
    <w:rPr>
      <w:sz w:val="18"/>
      <w:szCs w:val="18"/>
    </w:rPr>
  </w:style>
  <w:style w:type="paragraph" w:customStyle="1" w:styleId="BetreffDatumSuperfett16pt">
    <w:name w:val="Betreff / Datum Superfett 16pt."/>
    <w:basedOn w:val="Standard"/>
    <w:next w:val="Standard"/>
    <w:qFormat/>
    <w:rsid w:val="002D42BE"/>
    <w:pPr>
      <w:spacing w:before="120" w:after="120" w:line="260" w:lineRule="exact"/>
      <w:ind w:right="566"/>
    </w:pPr>
    <w:rPr>
      <w:rFonts w:ascii="EINFACHBDP SUPERFETT" w:hAnsi="EINFACHBDP SUPERFETT" w:cstheme="minorHAnsi"/>
      <w:b/>
      <w:noProof/>
      <w:kern w:val="0"/>
      <w:sz w:val="28"/>
      <w:szCs w:val="18"/>
      <w14:ligatures w14:val="none"/>
    </w:rPr>
  </w:style>
  <w:style w:type="character" w:customStyle="1" w:styleId="TextkrperZchn">
    <w:name w:val="Textkörper Zchn"/>
    <w:basedOn w:val="Absatz-Standardschriftart"/>
    <w:link w:val="Textkrper"/>
    <w:qFormat/>
    <w:rsid w:val="0031343B"/>
    <w:rPr>
      <w:rFonts w:ascii="BdP AvantGardeCond" w:eastAsia="Times New Roman" w:hAnsi="BdP AvantGardeCond" w:cs="BdP AvantGardeCond"/>
      <w:szCs w:val="20"/>
      <w:lang w:eastAsia="ar-SA"/>
    </w:rPr>
  </w:style>
  <w:style w:type="paragraph" w:styleId="Textkrper">
    <w:name w:val="Body Text"/>
    <w:basedOn w:val="Standard"/>
    <w:link w:val="TextkrperZchn"/>
    <w:rsid w:val="0031343B"/>
    <w:pPr>
      <w:suppressAutoHyphens/>
      <w:spacing w:after="0" w:line="240" w:lineRule="auto"/>
    </w:pPr>
    <w:rPr>
      <w:rFonts w:ascii="BdP AvantGardeCond" w:eastAsia="Times New Roman" w:hAnsi="BdP AvantGardeCond" w:cs="BdP AvantGardeCond"/>
      <w:color w:val="auto"/>
      <w:sz w:val="24"/>
      <w:szCs w:val="20"/>
      <w:lang w:eastAsia="ar-SA"/>
    </w:rPr>
  </w:style>
  <w:style w:type="character" w:customStyle="1" w:styleId="TextkrperZchn1">
    <w:name w:val="Textkörper Zchn1"/>
    <w:basedOn w:val="Absatz-Standardschriftart"/>
    <w:uiPriority w:val="99"/>
    <w:semiHidden/>
    <w:rsid w:val="0031343B"/>
    <w:rPr>
      <w:rFonts w:ascii="einfachBdP Klassisch" w:hAnsi="einfachBdP Klassisch"/>
      <w:color w:val="0E4278"/>
      <w:sz w:val="22"/>
    </w:rPr>
  </w:style>
  <w:style w:type="paragraph" w:customStyle="1" w:styleId="Brieftext">
    <w:name w:val="Brieftext"/>
    <w:qFormat/>
    <w:rsid w:val="0031343B"/>
    <w:pPr>
      <w:suppressAutoHyphens/>
      <w:spacing w:after="0" w:line="280" w:lineRule="atLeast"/>
    </w:pPr>
    <w:rPr>
      <w:rFonts w:ascii="BdP AvantGarde" w:eastAsia="Times New Roman" w:hAnsi="BdP AvantGarde" w:cs="BdP AvantGarde"/>
      <w:kern w:val="0"/>
      <w:sz w:val="22"/>
      <w:szCs w:val="20"/>
      <w:lang w:eastAsia="ar-SA"/>
      <w14:ligatures w14:val="none"/>
    </w:rPr>
  </w:style>
  <w:style w:type="paragraph" w:styleId="Textkrper-Zeileneinzug">
    <w:name w:val="Body Text Indent"/>
    <w:basedOn w:val="Standard"/>
    <w:link w:val="Textkrper-ZeileneinzugZchn"/>
    <w:rsid w:val="0031343B"/>
    <w:pPr>
      <w:suppressAutoHyphens/>
      <w:spacing w:after="0" w:line="240" w:lineRule="auto"/>
      <w:ind w:left="1985"/>
    </w:pPr>
    <w:rPr>
      <w:rFonts w:ascii="Arial" w:eastAsia="Times New Roman" w:hAnsi="Arial" w:cs="Arial"/>
      <w:color w:val="auto"/>
      <w:kern w:val="0"/>
      <w:sz w:val="20"/>
      <w:szCs w:val="20"/>
      <w:lang w:eastAsia="ar-SA"/>
      <w14:ligatures w14:val="none"/>
    </w:rPr>
  </w:style>
  <w:style w:type="character" w:customStyle="1" w:styleId="Textkrper-ZeileneinzugZchn">
    <w:name w:val="Textkörper-Zeileneinzug Zchn"/>
    <w:basedOn w:val="Absatz-Standardschriftart"/>
    <w:link w:val="Textkrper-Zeileneinzug"/>
    <w:rsid w:val="0031343B"/>
    <w:rPr>
      <w:rFonts w:ascii="Arial" w:eastAsia="Times New Roman" w:hAnsi="Arial" w:cs="Arial"/>
      <w:kern w:val="0"/>
      <w:sz w:val="20"/>
      <w:szCs w:val="20"/>
      <w:lang w:eastAsia="ar-S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abrieleGro&#223;mann\Nextcloud\B&#252;ro\Verwaltung\Schriftverkehr\Vorlagen%20CDesign\2026\BdP%20LV%20Bayern%20Berichtsvorlage.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BC6075ED51BBA4CBA6A6AA72A2E420B" ma:contentTypeVersion="11" ma:contentTypeDescription="Ein neues Dokument erstellen." ma:contentTypeScope="" ma:versionID="e2e504b75ffc6cc45746c52f2213107f">
  <xsd:schema xmlns:xsd="http://www.w3.org/2001/XMLSchema" xmlns:xs="http://www.w3.org/2001/XMLSchema" xmlns:p="http://schemas.microsoft.com/office/2006/metadata/properties" xmlns:ns2="261129bb-6e8d-4d9f-b746-59a70307f920" xmlns:ns3="ad193ba7-9310-4f11-9c95-a15d35053563" targetNamespace="http://schemas.microsoft.com/office/2006/metadata/properties" ma:root="true" ma:fieldsID="bd85c4359e9ec4f6cb1d9f2bcf167b60" ns2:_="" ns3:_="">
    <xsd:import namespace="261129bb-6e8d-4d9f-b746-59a70307f920"/>
    <xsd:import namespace="ad193ba7-9310-4f11-9c95-a15d35053563"/>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1129bb-6e8d-4d9f-b746-59a70307f9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660cfb09-30cc-44f0-a98a-89992ce3b4e3"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d193ba7-9310-4f11-9c95-a15d3505356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c9ff1f9-de46-4b4d-8643-6a9523f53163}" ma:internalName="TaxCatchAll" ma:showField="CatchAllData" ma:web="ad193ba7-9310-4f11-9c95-a15d3505356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61129bb-6e8d-4d9f-b746-59a70307f920">
      <Terms xmlns="http://schemas.microsoft.com/office/infopath/2007/PartnerControls"/>
    </lcf76f155ced4ddcb4097134ff3c332f>
    <TaxCatchAll xmlns="ad193ba7-9310-4f11-9c95-a15d35053563" xsi:nil="true"/>
  </documentManagement>
</p:properties>
</file>

<file path=customXml/itemProps1.xml><?xml version="1.0" encoding="utf-8"?>
<ds:datastoreItem xmlns:ds="http://schemas.openxmlformats.org/officeDocument/2006/customXml" ds:itemID="{DD9104BD-3DE9-4805-B891-FEFEF6133D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1129bb-6e8d-4d9f-b746-59a70307f920"/>
    <ds:schemaRef ds:uri="ad193ba7-9310-4f11-9c95-a15d350535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B389C10-8AC0-4C33-AAB2-80A7654ADB42}">
  <ds:schemaRefs>
    <ds:schemaRef ds:uri="http://schemas.microsoft.com/sharepoint/v3/contenttype/forms"/>
  </ds:schemaRefs>
</ds:datastoreItem>
</file>

<file path=customXml/itemProps3.xml><?xml version="1.0" encoding="utf-8"?>
<ds:datastoreItem xmlns:ds="http://schemas.openxmlformats.org/officeDocument/2006/customXml" ds:itemID="{CC164EF9-073F-40DF-94D0-85554EA72E54}">
  <ds:schemaRefs>
    <ds:schemaRef ds:uri="http://schemas.microsoft.com/office/2006/metadata/properties"/>
    <ds:schemaRef ds:uri="http://schemas.microsoft.com/office/infopath/2007/PartnerControls"/>
    <ds:schemaRef ds:uri="261129bb-6e8d-4d9f-b746-59a70307f920"/>
    <ds:schemaRef ds:uri="ad193ba7-9310-4f11-9c95-a15d35053563"/>
  </ds:schemaRefs>
</ds:datastoreItem>
</file>

<file path=docProps/app.xml><?xml version="1.0" encoding="utf-8"?>
<Properties xmlns="http://schemas.openxmlformats.org/officeDocument/2006/extended-properties" xmlns:vt="http://schemas.openxmlformats.org/officeDocument/2006/docPropsVTypes">
  <Template>BdP LV Bayern Berichtsvorlage</Template>
  <TotalTime>0</TotalTime>
  <Pages>1</Pages>
  <Words>278</Words>
  <Characters>1758</Characters>
  <Application>Microsoft Office Word</Application>
  <DocSecurity>0</DocSecurity>
  <Lines>14</Lines>
  <Paragraphs>4</Paragraphs>
  <ScaleCrop>false</ScaleCrop>
  <Company/>
  <LinksUpToDate>false</LinksUpToDate>
  <CharactersWithSpaces>2032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Großmann</dc:creator>
  <cp:keywords/>
  <dc:description/>
  <cp:lastModifiedBy>Gabriele Großmann</cp:lastModifiedBy>
  <cp:revision>2</cp:revision>
  <dcterms:created xsi:type="dcterms:W3CDTF">2026-06-19T09:36:00Z</dcterms:created>
  <dcterms:modified xsi:type="dcterms:W3CDTF">2026-06-19T09:36:00Z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0x0101000BC6075ED51BBA4CBA6A6AA72A2E420B</vt:lpwstr>
  </property>
  <property fmtid="{D5CDD505-2E9C-101B-9397-08002B2CF9AE}" pid="3" name="MediaServiceImageTags">
    <vt:lpwstr/>
  </property>
</Properties>
</file>